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0"/>
          <w:szCs w:val="0"/>
        </w:rPr>
      </w:pPr>
      <w:rPr/>
      <w:r>
        <w:rPr/>
        <w:pict>
          <v:shape style="position:absolute;margin-left:56.700001pt;margin-top:85.050003pt;width:521.49pt;height:380.75pt;mso-position-horizontal-relative:page;mso-position-vertical-relative:page;z-index:-2829" type="#_x0000_t75">
            <v:imagedata r:id="rId5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476.793915pt;width:730.947003pt;height:76.275pt;mso-position-horizontal-relative:page;mso-position-vertical-relative:page;z-index:-2828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36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ухол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6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</w:p>
                <w:p>
                  <w:pPr>
                    <w:spacing w:before="5" w:after="0" w:line="410" w:lineRule="atLeast"/>
                    <w:ind w:left="20" w:right="-36"/>
                    <w:jc w:val="both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хоз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ощью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Chap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.M.,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Woodhou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I.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uu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K.,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ou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S.C.,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  <w:i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i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og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2019.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14.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021549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://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.or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10.1371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ourn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.po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.0215495).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</w:p>
    <w:p>
      <w:pPr>
        <w:spacing w:after="0"/>
        <w:sectPr>
          <w:type w:val="continuous"/>
          <w:pgSz w:w="16840" w:h="11920" w:orient="landscape"/>
          <w:pgMar w:top="1080" w:bottom="280" w:left="2420" w:right="24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6.700001pt;margin-top:88.5pt;width:723.75pt;height:235.02pt;mso-position-horizontal-relative:page;mso-position-vertical-relative:page;z-index:-2827" coordorigin="1134,1770" coordsize="14475,4700">
            <v:shape style="position:absolute;left:1134;top:3770;width:14453;height:2700" type="#_x0000_t75">
              <v:imagedata r:id="rId6" o:title=""/>
            </v:shape>
            <v:shape style="position:absolute;left:1134;top:2337;width:14475;height:1424" type="#_x0000_t75">
              <v:imagedata r:id="rId7" o:title=""/>
            </v:shape>
            <v:group style="position:absolute;left:10486;top:2442;width:4960;height:2" coordorigin="10486,2442" coordsize="4960,2">
              <v:shape style="position:absolute;left:10486;top:2442;width:4960;height:2" coordorigin="10486,2442" coordsize="4960,0" path="m10486,2442l15446,2442e" filled="f" stroked="t" strokeweight="1pt" strokecolor="#000000">
                <v:path arrowok="t"/>
              </v:shape>
            </v:group>
            <v:group style="position:absolute;left:1626;top:2442;width:4960;height:2" coordorigin="1626,2442" coordsize="4960,2">
              <v:shape style="position:absolute;left:1626;top:2442;width:4960;height:2" coordorigin="1626,2442" coordsize="4960,0" path="m1626,2442l6586,2442e" filled="f" stroked="t" strokeweight="1pt" strokecolor="#000000">
                <v:path arrowok="t"/>
              </v:shape>
              <v:shape style="position:absolute;left:3660;top:1775;width:655;height:780" type="#_x0000_t75">
                <v:imagedata r:id="rId8" o:title=""/>
              </v:shape>
              <v:shape style="position:absolute;left:7945;top:1770;width:675;height:785" type="#_x0000_t75">
                <v:imagedata r:id="rId9" o:title=""/>
              </v:shape>
            </v:group>
            <v:group style="position:absolute;left:6657;top:2578;width:3726;height:2" coordorigin="6657,2578" coordsize="3726,2">
              <v:shape style="position:absolute;left:6657;top:2578;width:3726;height:2" coordorigin="6657,2578" coordsize="3726,0" path="m6657,2578l10384,2578e" filled="f" stroked="t" strokeweight="1pt" strokecolor="#000000">
                <v:path arrowok="t"/>
              </v:shape>
              <v:shape style="position:absolute;left:12620;top:1770;width:635;height:785" type="#_x0000_t75">
                <v:imagedata r:id="rId10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9.300003pt;margin-top:91.550003pt;width:19.496001pt;height:20pt;mso-position-horizontal-relative:page;mso-position-vertical-relative:page;z-index:-2826" type="#_x0000_t202" filled="f" stroked="f">
            <v:textbox inset="0,0,0,0">
              <w:txbxContent>
                <w:p>
                  <w:pPr>
                    <w:spacing w:before="0" w:after="0" w:line="387" w:lineRule="exact"/>
                    <w:ind w:left="20" w:right="-74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-3"/>
                      <w:w w:val="100"/>
                      <w:position w:val="2"/>
                    </w:rPr>
                    <w:t>1a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3.630005pt;margin-top:91.300003pt;width:20.324001pt;height:20pt;mso-position-horizontal-relative:page;mso-position-vertical-relative:page;z-index:-2825" type="#_x0000_t202" filled="f" stroked="f">
            <v:textbox inset="0,0,0,0">
              <w:txbxContent>
                <w:p>
                  <w:pPr>
                    <w:spacing w:before="0" w:after="0" w:line="387" w:lineRule="exact"/>
                    <w:ind w:left="20" w:right="-74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-3"/>
                      <w:w w:val="100"/>
                      <w:position w:val="2"/>
                    </w:rPr>
                    <w:t>1b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7.450012pt;margin-top:91.300003pt;width:18.488001pt;height:20pt;mso-position-horizontal-relative:page;mso-position-vertical-relative:page;z-index:-2824" type="#_x0000_t202" filled="f" stroked="f">
            <v:textbox inset="0,0,0,0">
              <w:txbxContent>
                <w:p>
                  <w:pPr>
                    <w:spacing w:before="0" w:after="0" w:line="387" w:lineRule="exact"/>
                    <w:ind w:left="20" w:right="-74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-3"/>
                      <w:w w:val="100"/>
                      <w:position w:val="2"/>
                    </w:rPr>
                    <w:t>1c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336.243927pt;width:711.455pt;height:30.0pt;mso-position-horizontal-relative:page;mso-position-vertical-relative:page;z-index:-282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ющ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ухол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6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хозя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44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“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рт”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499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2420" w:right="24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6.700001pt;margin-top:85.050003pt;width:726.74pt;height:264.4pt;mso-position-horizontal-relative:page;mso-position-vertical-relative:page;z-index:-2822" type="#_x0000_t75">
            <v:imagedata r:id="rId1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362.243927pt;width:603.925pt;height:14pt;mso-position-horizontal-relative:page;mso-position-vertical-relative:page;z-index:-2821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3.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MCM2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184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2420" w:right="2420"/>
        </w:sectPr>
      </w:pPr>
      <w:rPr/>
    </w:p>
    <w:p>
      <w:pPr>
        <w:rPr>
          <w:sz w:val="0"/>
          <w:szCs w:val="0"/>
        </w:rPr>
      </w:pPr>
      <w:rPr/>
      <w:r>
        <w:rPr/>
        <w:pict>
          <v:shape style="position:absolute;margin-left:56.700001pt;margin-top:111.000999pt;width:344.1pt;height:53.519pt;mso-position-horizontal-relative:page;mso-position-vertical-relative:page;z-index:-2820" type="#_x0000_t75">
            <v:imagedata r:id="rId12" o:title=""/>
          </v:shape>
        </w:pict>
      </w:r>
      <w:r>
        <w:rPr/>
        <w:pict>
          <v:shape style="position:absolute;margin-left:56.700001pt;margin-top:202.503006pt;width:514.9pt;height:54.357pt;mso-position-horizontal-relative:page;mso-position-vertical-relative:page;z-index:-2819" type="#_x0000_t75">
            <v:imagedata r:id="rId13" o:title=""/>
          </v:shape>
        </w:pict>
      </w:r>
      <w:r>
        <w:rPr/>
        <w:pict>
          <v:shape style="position:absolute;margin-left:56.700001pt;margin-top:294.799988pt;width:599.450pt;height:53.6pt;mso-position-horizontal-relative:page;mso-position-vertical-relative:page;z-index:-2818" type="#_x0000_t75">
            <v:imagedata r:id="rId1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85.643913pt;width:152.025pt;height:14pt;mso-position-horizontal-relative:page;mso-position-vertical-relative:page;z-index:-2817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177.17392pt;width:158.025001pt;height:14pt;mso-position-horizontal-relative:page;mso-position-vertical-relative:page;z-index:-2816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i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269.713928pt;width:157.275001pt;height:14pt;mso-position-horizontal-relative:page;mso-position-vertical-relative:page;z-index:-2815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20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387.013916pt;width:698.445pt;height:34.75pt;mso-position-horizontal-relative:page;mso-position-vertical-relative:page;z-index:-2814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b/>
                      <w:bCs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4.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26,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20),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тоящ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оль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</w:p>
                <w:p>
                  <w:pPr>
                    <w:spacing w:before="9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40" w:lineRule="auto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(*)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олож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2420" w:right="24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1.974998pt;margin-top:137.25pt;width:724.055pt;height:370.525pt;mso-position-horizontal-relative:page;mso-position-vertical-relative:page;z-index:-2813" coordorigin="1239,2745" coordsize="14481,7411">
            <v:group style="position:absolute;left:1245;top:2751;width:14469;height:2" coordorigin="1245,2751" coordsize="14469,2">
              <v:shape style="position:absolute;left:1245;top:2751;width:14469;height:2" coordorigin="1245,2751" coordsize="14469,0" path="m1245,2751l15715,2751e" filled="f" stroked="t" strokeweight=".6pt" strokecolor="#000000">
                <v:path arrowok="t"/>
              </v:shape>
            </v:group>
            <v:group style="position:absolute;left:1250;top:2756;width:2;height:7389" coordorigin="1250,2756" coordsize="2,7389">
              <v:shape style="position:absolute;left:1250;top:2756;width:2;height:7389" coordorigin="1250,2756" coordsize="0,7389" path="m1250,2756l1250,10145e" filled="f" stroked="t" strokeweight=".6pt" strokecolor="#000000">
                <v:path arrowok="t"/>
              </v:shape>
            </v:group>
            <v:group style="position:absolute;left:3091;top:2756;width:2;height:7389" coordorigin="3091,2756" coordsize="2,7389">
              <v:shape style="position:absolute;left:3091;top:2756;width:2;height:7389" coordorigin="3091,2756" coordsize="0,7389" path="m3091,2756l3091,10145e" filled="f" stroked="t" strokeweight=".6pt" strokecolor="#000000">
                <v:path arrowok="t"/>
              </v:shape>
            </v:group>
            <v:group style="position:absolute;left:5077;top:2756;width:2;height:7389" coordorigin="5077,2756" coordsize="2,7389">
              <v:shape style="position:absolute;left:5077;top:2756;width:2;height:7389" coordorigin="5077,2756" coordsize="0,7389" path="m5077,2756l5077,10145e" filled="f" stroked="t" strokeweight=".6pt" strokecolor="#000000">
                <v:path arrowok="t"/>
              </v:shape>
            </v:group>
            <v:group style="position:absolute;left:8623;top:2756;width:2;height:7389" coordorigin="8623,2756" coordsize="2,7389">
              <v:shape style="position:absolute;left:8623;top:2756;width:2;height:7389" coordorigin="8623,2756" coordsize="0,7389" path="m8623,2756l8623,10145e" filled="f" stroked="t" strokeweight=".6pt" strokecolor="#000000">
                <v:path arrowok="t"/>
              </v:shape>
            </v:group>
            <v:group style="position:absolute;left:13044;top:2756;width:2;height:7389" coordorigin="13044,2756" coordsize="2,7389">
              <v:shape style="position:absolute;left:13044;top:2756;width:2;height:7389" coordorigin="13044,2756" coordsize="0,7389" path="m13044,2756l13044,10145e" filled="f" stroked="t" strokeweight=".6pt" strokecolor="#000000">
                <v:path arrowok="t"/>
              </v:shape>
            </v:group>
            <v:group style="position:absolute;left:15710;top:2756;width:2;height:7389" coordorigin="15710,2756" coordsize="2,7389">
              <v:shape style="position:absolute;left:15710;top:2756;width:2;height:7389" coordorigin="15710,2756" coordsize="0,7389" path="m15710,2756l15710,10145e" filled="f" stroked="t" strokeweight=".6pt" strokecolor="#000000">
                <v:path arrowok="t"/>
              </v:shape>
            </v:group>
            <v:group style="position:absolute;left:1245;top:3592;width:14469;height:2" coordorigin="1245,3592" coordsize="14469,2">
              <v:shape style="position:absolute;left:1245;top:3592;width:14469;height:2" coordorigin="1245,3592" coordsize="14469,0" path="m1245,3592l15715,3592e" filled="f" stroked="t" strokeweight=".6pt" strokecolor="#000000">
                <v:path arrowok="t"/>
              </v:shape>
            </v:group>
            <v:group style="position:absolute;left:5187;top:5242;width:3251;height:1626" coordorigin="5187,5242" coordsize="3251,1626">
              <v:shape style="position:absolute;left:5187;top:5242;width:3251;height:1626" coordorigin="5187,5242" coordsize="3251,1626" path="m5187,6868l8438,6868,8438,5242,5187,5242,5187,6868e" filled="t" fillcolor="#00FF00" stroked="f">
                <v:path arrowok="t"/>
                <v:fill/>
              </v:shape>
            </v:group>
            <v:group style="position:absolute;left:1245;top:5237;width:14469;height:2" coordorigin="1245,5237" coordsize="14469,2">
              <v:shape style="position:absolute;left:1245;top:5237;width:14469;height:2" coordorigin="1245,5237" coordsize="14469,0" path="m1245,5237l15715,5237e" filled="f" stroked="t" strokeweight=".6pt" strokecolor="#000000">
                <v:path arrowok="t"/>
              </v:shape>
            </v:group>
            <v:group style="position:absolute;left:1245;top:6873;width:14469;height:2" coordorigin="1245,6873" coordsize="14469,2">
              <v:shape style="position:absolute;left:1245;top:6873;width:14469;height:2" coordorigin="1245,6873" coordsize="14469,0" path="m1245,6873l15715,6873e" filled="f" stroked="t" strokeweight=".6pt" strokecolor="#000000">
                <v:path arrowok="t"/>
              </v:shape>
            </v:group>
            <v:group style="position:absolute;left:1245;top:8509;width:14469;height:2" coordorigin="1245,8509" coordsize="14469,2">
              <v:shape style="position:absolute;left:1245;top:8509;width:14469;height:2" coordorigin="1245,8509" coordsize="14469,0" path="m1245,8509l15715,8509e" filled="f" stroked="t" strokeweight=".6pt" strokecolor="#000000">
                <v:path arrowok="t"/>
              </v:shape>
            </v:group>
            <v:group style="position:absolute;left:1245;top:10150;width:14469;height:2" coordorigin="1245,10150" coordsize="14469,2">
              <v:shape style="position:absolute;left:1245;top:10150;width:14469;height:2" coordorigin="1245,10150" coordsize="14469,0" path="m1245,10150l15715,10150e" filled="f" stroked="t" strokeweight=".6pt" strokecolor="#000000">
                <v:path arrowok="t"/>
              </v:shape>
              <v:shape style="position:absolute;left:5183;top:3595;width:3269;height:6543" type="#_x0000_t75">
                <v:imagedata r:id="rId15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85.784569pt;width:665.695pt;height:42.25pt;mso-position-horizontal-relative:page;mso-position-vertical-relative:page;z-index:-2812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узна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скрипци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опухол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ических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,</w:t>
                  </w:r>
                </w:p>
                <w:p>
                  <w:pPr>
                    <w:spacing w:before="3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орах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нов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ашн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хозяй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37.550003pt;width:92.025pt;height:42.03pt;mso-position-horizontal-relative:page;mso-position-vertical-relative:page;z-index:-2811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227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137.550003pt;width:99.28pt;height:42.03pt;mso-position-horizontal-relative:page;mso-position-vertical-relative:page;z-index:-281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тура</w:t>
                  </w:r>
                </w:p>
                <w:p>
                  <w:pPr>
                    <w:spacing w:before="0" w:after="0" w:line="275" w:lineRule="exact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137.550003pt;width:177.3pt;height:42.03pt;mso-position-horizontal-relative:page;mso-position-vertical-relative:page;z-index:-280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</w:p>
                <w:p>
                  <w:pPr>
                    <w:spacing w:before="0" w:after="0" w:line="275" w:lineRule="exact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137.550003pt;width:221.07pt;height:42.03pt;mso-position-horizontal-relative:page;mso-position-vertical-relative:page;z-index:-2808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1098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ухоли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137.550003pt;width:133.28pt;height:42.03pt;mso-position-horizontal-relative:page;mso-position-vertical-relative:page;z-index:-2807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10" w:right="563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79.580002pt;width:92.025pt;height:82.27pt;mso-position-horizontal-relative:page;mso-position-vertical-relative:page;z-index:-280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179.580002pt;width:99.28pt;height:82.27pt;mso-position-horizontal-relative:page;mso-position-vertical-relative:page;z-index:-280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0511.2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179.580002pt;width:177.3pt;height:82.27pt;mso-position-horizontal-relative:page;mso-position-vertical-relative:page;z-index:-280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179.580002pt;width:221.07pt;height:82.27pt;mso-position-horizontal-relative:page;mso-position-vertical-relative:page;z-index:-2803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0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76" w:lineRule="exact"/>
                    <w:ind w:left="105" w:right="71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179.580002pt;width:133.28pt;height:82.27pt;mso-position-horizontal-relative:page;mso-position-vertical-relative:page;z-index:-2802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5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76" w:lineRule="exact"/>
                    <w:ind w:left="110" w:right="1064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урот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лу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261.850006pt;width:92.025pt;height:81.8pt;mso-position-horizontal-relative:page;mso-position-vertical-relative:page;z-index:-280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b3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261.850006pt;width:99.28pt;height:81.8pt;mso-position-horizontal-relative:page;mso-position-vertical-relative:page;z-index:-280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0608.1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261.850006pt;width:177.3pt;height:81.8pt;mso-position-horizontal-relative:page;mso-position-vertical-relative:page;z-index:-279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261.850006pt;width:221.07pt;height:81.8pt;mso-position-horizontal-relative:page;mso-position-vertical-relative:page;z-index:-279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76" w:lineRule="exact"/>
                    <w:ind w:left="105" w:right="697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</w:p>
                <w:p>
                  <w:pPr>
                    <w:spacing w:before="1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OV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261.850006pt;width:133.28pt;height:81.8pt;mso-position-horizontal-relative:page;mso-position-vertical-relative:page;z-index:-2797" type="#_x0000_t202" filled="f" stroked="f">
            <v:textbox inset="0,0,0,0">
              <w:txbxContent>
                <w:p>
                  <w:pPr>
                    <w:spacing w:before="7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343.649994pt;width:92.025pt;height:81.78pt;mso-position-horizontal-relative:page;mso-position-vertical-relative:page;z-index:-279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343.649994pt;width:99.28pt;height:81.78pt;mso-position-horizontal-relative:page;mso-position-vertical-relative:page;z-index:-279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0596.1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343.649994pt;width:177.3pt;height:81.78pt;mso-position-horizontal-relative:page;mso-position-vertical-relative:page;z-index:-2794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343.649994pt;width:221.07pt;height:81.78pt;mso-position-horizontal-relative:page;mso-position-vertical-relative:page;z-index:-2793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5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76" w:lineRule="exact"/>
                    <w:ind w:left="105" w:right="2364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IRC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343.649994pt;width:133.28pt;height:81.78pt;mso-position-horizontal-relative:page;mso-position-vertical-relative:page;z-index:-2792" type="#_x0000_t202" filled="f" stroked="f">
            <v:textbox inset="0,0,0,0">
              <w:txbxContent>
                <w:p>
                  <w:pPr>
                    <w:spacing w:before="7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425.429993pt;width:92.025pt;height:82.045pt;mso-position-horizontal-relative:page;mso-position-vertical-relative:page;z-index:-2791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425.429993pt;width:99.28pt;height:82.045pt;mso-position-horizontal-relative:page;mso-position-vertical-relative:page;z-index:-2790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1484.1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425.429993pt;width:177.3pt;height:82.045pt;mso-position-horizontal-relative:page;mso-position-vertical-relative:page;z-index:-2789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425.429993pt;width:221.07pt;height:82.045pt;mso-position-horizontal-relative:page;mso-position-vertical-relative:page;z-index:-2788" type="#_x0000_t202" filled="f" stroked="f">
            <v:textbox inset="0,0,0,0">
              <w:txbxContent>
                <w:p>
                  <w:pPr>
                    <w:spacing w:before="5" w:after="0" w:line="130" w:lineRule="exact"/>
                    <w:jc w:val="left"/>
                    <w:rPr>
                      <w:sz w:val="13"/>
                      <w:szCs w:val="13"/>
                    </w:rPr>
                  </w:pPr>
                  <w:rPr/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76" w:lineRule="exact"/>
                    <w:ind w:left="105" w:right="64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BRC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425.429993pt;width:133.28pt;height:82.045pt;mso-position-horizontal-relative:page;mso-position-vertical-relative:page;z-index:-2787" type="#_x0000_t202" filled="f" stroked="f">
            <v:textbox inset="0,0,0,0">
              <w:txbxContent>
                <w:p>
                  <w:pPr>
                    <w:spacing w:before="6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0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1.974998pt;margin-top:84.970001pt;width:724.055pt;height:415.28pt;mso-position-horizontal-relative:page;mso-position-vertical-relative:page;z-index:-2786" coordorigin="1239,1699" coordsize="14481,8306">
            <v:group style="position:absolute;left:1245;top:1705;width:14469;height:2" coordorigin="1245,1705" coordsize="14469,2">
              <v:shape style="position:absolute;left:1245;top:1705;width:14469;height:2" coordorigin="1245,1705" coordsize="14469,0" path="m1245,1705l15715,1705e" filled="f" stroked="t" strokeweight=".6pt" strokecolor="#000000">
                <v:path arrowok="t"/>
              </v:shape>
            </v:group>
            <v:group style="position:absolute;left:1250;top:1710;width:2;height:8284" coordorigin="1250,1710" coordsize="2,8284">
              <v:shape style="position:absolute;left:1250;top:1710;width:2;height:8284" coordorigin="1250,1710" coordsize="0,8284" path="m1250,1710l1250,9994e" filled="f" stroked="t" strokeweight=".6pt" strokecolor="#000000">
                <v:path arrowok="t"/>
              </v:shape>
            </v:group>
            <v:group style="position:absolute;left:3091;top:1710;width:2;height:8284" coordorigin="3091,1710" coordsize="2,8284">
              <v:shape style="position:absolute;left:3091;top:1710;width:2;height:8284" coordorigin="3091,1710" coordsize="0,8284" path="m3091,1710l3091,9994e" filled="f" stroked="t" strokeweight=".6pt" strokecolor="#000000">
                <v:path arrowok="t"/>
              </v:shape>
            </v:group>
            <v:group style="position:absolute;left:5077;top:1710;width:2;height:8284" coordorigin="5077,1710" coordsize="2,8284">
              <v:shape style="position:absolute;left:5077;top:1710;width:2;height:8284" coordorigin="5077,1710" coordsize="0,8284" path="m5077,1710l5077,9994e" filled="f" stroked="t" strokeweight=".6pt" strokecolor="#000000">
                <v:path arrowok="t"/>
              </v:shape>
            </v:group>
            <v:group style="position:absolute;left:8623;top:1710;width:2;height:8284" coordorigin="8623,1710" coordsize="2,8284">
              <v:shape style="position:absolute;left:8623;top:1710;width:2;height:8284" coordorigin="8623,1710" coordsize="0,8284" path="m8623,1710l8623,9994e" filled="f" stroked="t" strokeweight=".6pt" strokecolor="#000000">
                <v:path arrowok="t"/>
              </v:shape>
            </v:group>
            <v:group style="position:absolute;left:13044;top:1710;width:2;height:8284" coordorigin="13044,1710" coordsize="2,8284">
              <v:shape style="position:absolute;left:13044;top:1710;width:2;height:8284" coordorigin="13044,1710" coordsize="0,8284" path="m13044,1710l13044,9994e" filled="f" stroked="t" strokeweight=".6pt" strokecolor="#000000">
                <v:path arrowok="t"/>
              </v:shape>
            </v:group>
            <v:group style="position:absolute;left:15710;top:1710;width:2;height:8284" coordorigin="15710,1710" coordsize="2,8284">
              <v:shape style="position:absolute;left:15710;top:1710;width:2;height:8284" coordorigin="15710,1710" coordsize="0,8284" path="m15710,1710l15710,9994e" filled="f" stroked="t" strokeweight=".6pt" strokecolor="#000000">
                <v:path arrowok="t"/>
              </v:shape>
            </v:group>
            <v:group style="position:absolute;left:1245;top:3367;width:14469;height:2" coordorigin="1245,3367" coordsize="14469,2">
              <v:shape style="position:absolute;left:1245;top:3367;width:14469;height:2" coordorigin="1245,3367" coordsize="14469,0" path="m1245,3367l15715,3367e" filled="f" stroked="t" strokeweight=".6pt" strokecolor="#000000">
                <v:path arrowok="t"/>
              </v:shape>
            </v:group>
            <v:group style="position:absolute;left:1245;top:5007;width:14469;height:2" coordorigin="1245,5007" coordsize="14469,2">
              <v:shape style="position:absolute;left:1245;top:5007;width:14469;height:2" coordorigin="1245,5007" coordsize="14469,0" path="m1245,5007l15715,5007e" filled="f" stroked="t" strokeweight=".6pt" strokecolor="#000000">
                <v:path arrowok="t"/>
              </v:shape>
            </v:group>
            <v:group style="position:absolute;left:1245;top:6668;width:14469;height:2" coordorigin="1245,6668" coordsize="14469,2">
              <v:shape style="position:absolute;left:1245;top:6668;width:14469;height:2" coordorigin="1245,6668" coordsize="14469,0" path="m1245,6668l15715,6668e" filled="f" stroked="t" strokeweight=".6pt" strokecolor="#000000">
                <v:path arrowok="t"/>
              </v:shape>
            </v:group>
            <v:group style="position:absolute;left:1245;top:8339;width:14469;height:2" coordorigin="1245,8339" coordsize="14469,2">
              <v:shape style="position:absolute;left:1245;top:8339;width:14469;height:2" coordorigin="1245,8339" coordsize="14469,0" path="m1245,8339l15715,8339e" filled="f" stroked="t" strokeweight=".6pt" strokecolor="#000000">
                <v:path arrowok="t"/>
              </v:shape>
            </v:group>
            <v:group style="position:absolute;left:1245;top:9999;width:14469;height:2" coordorigin="1245,9999" coordsize="14469,2">
              <v:shape style="position:absolute;left:1245;top:9999;width:14469;height:2" coordorigin="1245,9999" coordsize="14469,0" path="m1245,9999l15715,9999e" filled="f" stroked="t" strokeweight=".6pt" strokecolor="#000000">
                <v:path arrowok="t"/>
              </v:shape>
              <v:shape style="position:absolute;left:5183;top:1711;width:3270;height:6596" type="#_x0000_t75">
                <v:imagedata r:id="rId16" o:title=""/>
              </v:shape>
              <v:shape style="position:absolute;left:5183;top:8340;width:3270;height:1633" type="#_x0000_t75">
                <v:imagedata r:id="rId17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85.269997pt;width:92.025pt;height:83.06pt;mso-position-horizontal-relative:page;mso-position-vertical-relative:page;z-index:-278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85.269997pt;width:99.28pt;height:83.06pt;mso-position-horizontal-relative:page;mso-position-vertical-relative:page;z-index:-278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0637.1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85.269997pt;width:177.3pt;height:83.06pt;mso-position-horizontal-relative:page;mso-position-vertical-relative:page;z-index:-278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85.269997pt;width:221.07pt;height:83.06pt;mso-position-horizontal-relative:page;mso-position-vertical-relative:page;z-index:-2782" type="#_x0000_t202" filled="f" stroked="f">
            <v:textbox inset="0,0,0,0">
              <w:txbxContent>
                <w:p>
                  <w:pPr>
                    <w:spacing w:before="2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85.269997pt;width:133.28pt;height:83.06pt;mso-position-horizontal-relative:page;mso-position-vertical-relative:page;z-index:-2781" type="#_x0000_t202" filled="f" stroked="f">
            <v:textbox inset="0,0,0,0">
              <w:txbxContent>
                <w:p>
                  <w:pPr>
                    <w:spacing w:before="2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68.330002pt;width:92.025pt;height:82.02pt;mso-position-horizontal-relative:page;mso-position-vertical-relative:page;z-index:-278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168.330002pt;width:99.28pt;height:82.02pt;mso-position-horizontal-relative:page;mso-position-vertical-relative:page;z-index:-277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0823.1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168.330002pt;width:177.3pt;height:82.02pt;mso-position-horizontal-relative:page;mso-position-vertical-relative:page;z-index:-277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168.330002pt;width:221.07pt;height:82.02pt;mso-position-horizontal-relative:page;mso-position-vertical-relative:page;z-index:-2777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5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76" w:lineRule="exact"/>
                    <w:ind w:left="105" w:right="54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IRC,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PAAD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</w:p>
                <w:p>
                  <w:pPr>
                    <w:spacing w:before="0" w:after="0" w:line="272" w:lineRule="exact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BRC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168.330002pt;width:133.28pt;height:82.02pt;mso-position-horizontal-relative:page;mso-position-vertical-relative:page;z-index:-2776" type="#_x0000_t202" filled="f" stroked="f">
            <v:textbox inset="0,0,0,0">
              <w:txbxContent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250.350006pt;width:92.025pt;height:83.05pt;mso-position-horizontal-relative:page;mso-position-vertical-relative:page;z-index:-277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250.350006pt;width:99.28pt;height:83.05pt;mso-position-horizontal-relative:page;mso-position-vertical-relative:page;z-index:-277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0649.1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250.350006pt;width:177.3pt;height:83.05pt;mso-position-horizontal-relative:page;mso-position-vertical-relative:page;z-index:-277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250.350006pt;width:221.07pt;height:83.05pt;mso-position-horizontal-relative:page;mso-position-vertical-relative:page;z-index:-2772" type="#_x0000_t202" filled="f" stroked="f">
            <v:textbox inset="0,0,0,0">
              <w:txbxContent>
                <w:p>
                  <w:pPr>
                    <w:spacing w:before="10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76" w:lineRule="exact"/>
                    <w:ind w:left="105" w:right="38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IRC,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BRC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250.350006pt;width:133.28pt;height:83.05pt;mso-position-horizontal-relative:page;mso-position-vertical-relative:page;z-index:-2771" type="#_x0000_t202" filled="f" stroked="f">
            <v:textbox inset="0,0,0,0">
              <w:txbxContent>
                <w:p>
                  <w:pPr>
                    <w:spacing w:before="2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333.399994pt;width:92.025pt;height:83.53pt;mso-position-horizontal-relative:page;mso-position-vertical-relative:page;z-index:-277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333.399994pt;width:99.28pt;height:83.53pt;mso-position-horizontal-relative:page;mso-position-vertical-relative:page;z-index:-2769" type="#_x0000_t202" filled="f" stroked="f">
            <v:textbox inset="0,0,0,0">
              <w:txbxContent>
                <w:p>
                  <w:pPr>
                    <w:spacing w:before="6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1149.1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333.399994pt;width:177.3pt;height:83.53pt;mso-position-horizontal-relative:page;mso-position-vertical-relative:page;z-index:-276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333.399994pt;width:221.07pt;height:83.53pt;mso-position-horizontal-relative:page;mso-position-vertical-relative:page;z-index:-2767" type="#_x0000_t202" filled="f" stroked="f">
            <v:textbox inset="0,0,0,0">
              <w:txbxContent>
                <w:p>
                  <w:pPr>
                    <w:spacing w:before="6" w:after="0" w:line="243" w:lineRule="auto"/>
                    <w:ind w:left="105" w:right="601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—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</w:p>
                <w:p>
                  <w:pPr>
                    <w:spacing w:before="0" w:after="0" w:line="271" w:lineRule="exact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);</w:t>
                  </w:r>
                </w:p>
                <w:p>
                  <w:pPr>
                    <w:spacing w:before="0" w:after="0" w:line="275" w:lineRule="exact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—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</w:p>
                <w:p>
                  <w:pPr>
                    <w:spacing w:before="4" w:after="0" w:line="274" w:lineRule="exact"/>
                    <w:ind w:left="105" w:right="567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BRC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333.399994pt;width:133.28pt;height:83.53pt;mso-position-horizontal-relative:page;mso-position-vertical-relative:page;z-index:-2766" type="#_x0000_t202" filled="f" stroked="f">
            <v:textbox inset="0,0,0,0">
              <w:txbxContent>
                <w:p>
                  <w:pPr>
                    <w:spacing w:before="1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39" w:lineRule="auto"/>
                    <w:ind w:left="110" w:right="877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</w:p>
                <w:p>
                  <w:pPr>
                    <w:spacing w:before="0" w:after="0" w:line="275" w:lineRule="exact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416.929993pt;width:92.025pt;height:83.02pt;mso-position-horizontal-relative:page;mso-position-vertical-relative:page;z-index:-276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bf1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(v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r.2)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416.929993pt;width:99.28pt;height:83.02pt;mso-position-horizontal-relative:page;mso-position-vertical-relative:page;z-index:-276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0829.1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416.929993pt;width:177.3pt;height:83.02pt;mso-position-horizontal-relative:page;mso-position-vertical-relative:page;z-index:-276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416.929993pt;width:221.07pt;height:83.02pt;mso-position-horizontal-relative:page;mso-position-vertical-relative:page;z-index:-2762" type="#_x0000_t202" filled="f" stroked="f">
            <v:textbox inset="0,0,0,0">
              <w:txbxContent>
                <w:p>
                  <w:pPr>
                    <w:spacing w:before="5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76" w:lineRule="exact"/>
                    <w:ind w:left="105" w:right="885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416.929993pt;width:133.28pt;height:83.02pt;mso-position-horizontal-relative:page;mso-position-vertical-relative:page;z-index:-2761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0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76" w:lineRule="exact"/>
                    <w:ind w:left="110" w:right="469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</w:t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0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1.974998pt;margin-top:84.970001pt;width:724.055pt;height:415.78pt;mso-position-horizontal-relative:page;mso-position-vertical-relative:page;z-index:-2760" coordorigin="1239,1699" coordsize="14481,8316">
            <v:group style="position:absolute;left:1245;top:1705;width:14469;height:2" coordorigin="1245,1705" coordsize="14469,2">
              <v:shape style="position:absolute;left:1245;top:1705;width:14469;height:2" coordorigin="1245,1705" coordsize="14469,0" path="m1245,1705l15715,1705e" filled="f" stroked="t" strokeweight=".6pt" strokecolor="#000000">
                <v:path arrowok="t"/>
              </v:shape>
            </v:group>
            <v:group style="position:absolute;left:1250;top:1710;width:2;height:8294" coordorigin="1250,1710" coordsize="2,8294">
              <v:shape style="position:absolute;left:1250;top:1710;width:2;height:8294" coordorigin="1250,1710" coordsize="0,8294" path="m1250,1710l1250,10004e" filled="f" stroked="t" strokeweight=".6pt" strokecolor="#000000">
                <v:path arrowok="t"/>
              </v:shape>
            </v:group>
            <v:group style="position:absolute;left:3091;top:1710;width:2;height:8294" coordorigin="3091,1710" coordsize="2,8294">
              <v:shape style="position:absolute;left:3091;top:1710;width:2;height:8294" coordorigin="3091,1710" coordsize="0,8294" path="m3091,1710l3091,10004e" filled="f" stroked="t" strokeweight=".6pt" strokecolor="#000000">
                <v:path arrowok="t"/>
              </v:shape>
            </v:group>
            <v:group style="position:absolute;left:5077;top:1710;width:2;height:8294" coordorigin="5077,1710" coordsize="2,8294">
              <v:shape style="position:absolute;left:5077;top:1710;width:2;height:8294" coordorigin="5077,1710" coordsize="0,8294" path="m5077,1710l5077,10004e" filled="f" stroked="t" strokeweight=".6pt" strokecolor="#000000">
                <v:path arrowok="t"/>
              </v:shape>
            </v:group>
            <v:group style="position:absolute;left:8623;top:1710;width:2;height:8294" coordorigin="8623,1710" coordsize="2,8294">
              <v:shape style="position:absolute;left:8623;top:1710;width:2;height:8294" coordorigin="8623,1710" coordsize="0,8294" path="m8623,1710l8623,10004e" filled="f" stroked="t" strokeweight=".6pt" strokecolor="#000000">
                <v:path arrowok="t"/>
              </v:shape>
            </v:group>
            <v:group style="position:absolute;left:13044;top:1710;width:2;height:8294" coordorigin="13044,1710" coordsize="2,8294">
              <v:shape style="position:absolute;left:13044;top:1710;width:2;height:8294" coordorigin="13044,1710" coordsize="0,8294" path="m13044,1710l13044,10004e" filled="f" stroked="t" strokeweight=".6pt" strokecolor="#000000">
                <v:path arrowok="t"/>
              </v:shape>
            </v:group>
            <v:group style="position:absolute;left:15710;top:1710;width:2;height:8294" coordorigin="15710,1710" coordsize="2,8294">
              <v:shape style="position:absolute;left:15710;top:1710;width:2;height:8294" coordorigin="15710,1710" coordsize="0,8294" path="m15710,1710l15710,10004e" filled="f" stroked="t" strokeweight=".6pt" strokecolor="#000000">
                <v:path arrowok="t"/>
              </v:shape>
            </v:group>
            <v:group style="position:absolute;left:1245;top:3367;width:14469;height:2" coordorigin="1245,3367" coordsize="14469,2">
              <v:shape style="position:absolute;left:1245;top:3367;width:14469;height:2" coordorigin="1245,3367" coordsize="14469,0" path="m1245,3367l15715,3367e" filled="f" stroked="t" strokeweight=".6pt" strokecolor="#000000">
                <v:path arrowok="t"/>
              </v:shape>
            </v:group>
            <v:group style="position:absolute;left:1245;top:5042;width:14469;height:2" coordorigin="1245,5042" coordsize="14469,2">
              <v:shape style="position:absolute;left:1245;top:5042;width:14469;height:2" coordorigin="1245,5042" coordsize="14469,0" path="m1245,5042l15715,5042e" filled="f" stroked="t" strokeweight=".6pt" strokecolor="#000000">
                <v:path arrowok="t"/>
              </v:shape>
            </v:group>
            <v:group style="position:absolute;left:1245;top:6703;width:14469;height:2" coordorigin="1245,6703" coordsize="14469,2">
              <v:shape style="position:absolute;left:1245;top:6703;width:14469;height:2" coordorigin="1245,6703" coordsize="14469,0" path="m1245,6703l15715,6703e" filled="f" stroked="t" strokeweight=".6pt" strokecolor="#000000">
                <v:path arrowok="t"/>
              </v:shape>
            </v:group>
            <v:group style="position:absolute;left:1245;top:8364;width:14469;height:2" coordorigin="1245,8364" coordsize="14469,2">
              <v:shape style="position:absolute;left:1245;top:8364;width:14469;height:2" coordorigin="1245,8364" coordsize="14469,0" path="m1245,8364l15715,8364e" filled="f" stroked="t" strokeweight=".6pt" strokecolor="#000000">
                <v:path arrowok="t"/>
              </v:shape>
            </v:group>
            <v:group style="position:absolute;left:1245;top:10009;width:14469;height:2" coordorigin="1245,10009" coordsize="14469,2">
              <v:shape style="position:absolute;left:1245;top:10009;width:14469;height:2" coordorigin="1245,10009" coordsize="14469,0" path="m1245,10009l15715,10009e" filled="f" stroked="t" strokeweight=".6pt" strokecolor="#000000">
                <v:path arrowok="t"/>
              </v:shape>
              <v:shape style="position:absolute;left:5183;top:1711;width:3270;height:1635" type="#_x0000_t75">
                <v:imagedata r:id="rId18" o:title=""/>
              </v:shape>
              <v:shape style="position:absolute;left:5183;top:3371;width:3329;height:1664" type="#_x0000_t75">
                <v:imagedata r:id="rId19" o:title=""/>
              </v:shape>
              <v:shape style="position:absolute;left:5183;top:5046;width:3270;height:4954" type="#_x0000_t75">
                <v:imagedata r:id="rId20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85.269997pt;width:92.025pt;height:83.06pt;mso-position-horizontal-relative:page;mso-position-vertical-relative:page;z-index:-275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75D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85.269997pt;width:99.28pt;height:83.06pt;mso-position-horizontal-relative:page;mso-position-vertical-relative:page;z-index:-275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1601.1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85.269997pt;width:177.3pt;height:83.06pt;mso-position-horizontal-relative:page;mso-position-vertical-relative:page;z-index:-275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85.269997pt;width:221.07pt;height:83.06pt;mso-position-horizontal-relative:page;mso-position-vertical-relative:page;z-index:-2756" type="#_x0000_t202" filled="f" stroked="f">
            <v:textbox inset="0,0,0,0">
              <w:txbxContent>
                <w:p>
                  <w:pPr>
                    <w:spacing w:before="0" w:after="0" w:line="110" w:lineRule="exact"/>
                    <w:jc w:val="left"/>
                    <w:rPr>
                      <w:sz w:val="11"/>
                      <w:szCs w:val="11"/>
                    </w:rPr>
                  </w:pPr>
                  <w:rPr/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76" w:lineRule="exact"/>
                    <w:ind w:left="105" w:right="2245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85.269997pt;width:133.28pt;height:83.06pt;mso-position-horizontal-relative:page;mso-position-vertical-relative:page;z-index:-2755" type="#_x0000_t202" filled="f" stroked="f">
            <v:textbox inset="0,0,0,0">
              <w:txbxContent>
                <w:p>
                  <w:pPr>
                    <w:spacing w:before="7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урот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(+),</w:t>
                  </w:r>
                </w:p>
                <w:p>
                  <w:pPr>
                    <w:spacing w:before="0" w:after="0" w:line="275" w:lineRule="exact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68.330002pt;width:92.025pt;height:83.77pt;mso-position-horizontal-relative:page;mso-position-vertical-relative:page;z-index:-275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fx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168.330002pt;width:99.28pt;height:83.77pt;mso-position-horizontal-relative:page;mso-position-vertical-relative:page;z-index:-275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0146.2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168.330002pt;width:177.3pt;height:83.77pt;mso-position-horizontal-relative:page;mso-position-vertical-relative:page;z-index:-275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168.330002pt;width:221.07pt;height:83.77pt;mso-position-horizontal-relative:page;mso-position-vertical-relative:page;z-index:-2751" type="#_x0000_t202" filled="f" stroked="f">
            <v:textbox inset="0,0,0,0">
              <w:txbxContent>
                <w:p>
                  <w:pPr>
                    <w:spacing w:before="5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76" w:lineRule="exact"/>
                    <w:ind w:left="105" w:right="105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168.330002pt;width:133.28pt;height:83.77pt;mso-position-horizontal-relative:page;mso-position-vertical-relative:page;z-index:-2750" type="#_x0000_t202" filled="f" stroked="f">
            <v:textbox inset="0,0,0,0">
              <w:txbxContent>
                <w:p>
                  <w:pPr>
                    <w:spacing w:before="6" w:after="0" w:line="190" w:lineRule="exact"/>
                    <w:jc w:val="left"/>
                    <w:rPr>
                      <w:sz w:val="19"/>
                      <w:szCs w:val="19"/>
                    </w:rPr>
                  </w:pPr>
                  <w:rPr/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252.100006pt;width:92.025pt;height:83.05pt;mso-position-horizontal-relative:page;mso-position-vertical-relative:page;z-index:-274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252.100006pt;width:99.28pt;height:83.05pt;mso-position-horizontal-relative:page;mso-position-vertical-relative:page;z-index:-274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0908.1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252.100006pt;width:177.3pt;height:83.05pt;mso-position-horizontal-relative:page;mso-position-vertical-relative:page;z-index:-274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252.100006pt;width:221.07pt;height:83.05pt;mso-position-horizontal-relative:page;mso-position-vertical-relative:page;z-index:-2746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2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39" w:lineRule="auto"/>
                    <w:ind w:left="105" w:right="623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252.100006pt;width:133.28pt;height:83.05pt;mso-position-horizontal-relative:page;mso-position-vertical-relative:page;z-index:-2745" type="#_x0000_t202" filled="f" stroked="f">
            <v:textbox inset="0,0,0,0">
              <w:txbxContent>
                <w:p>
                  <w:pPr>
                    <w:spacing w:before="2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335.149994pt;width:92.025pt;height:83.03pt;mso-position-horizontal-relative:page;mso-position-vertical-relative:page;z-index:-274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335.149994pt;width:99.28pt;height:83.03pt;mso-position-horizontal-relative:page;mso-position-vertical-relative:page;z-index:-274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1512.1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335.149994pt;width:177.3pt;height:83.03pt;mso-position-horizontal-relative:page;mso-position-vertical-relative:page;z-index:-2742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335.149994pt;width:221.07pt;height:83.03pt;mso-position-horizontal-relative:page;mso-position-vertical-relative:page;z-index:-2741" type="#_x0000_t202" filled="f" stroked="f">
            <v:textbox inset="0,0,0,0">
              <w:txbxContent>
                <w:p>
                  <w:pPr>
                    <w:spacing w:before="10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76" w:lineRule="exact"/>
                    <w:ind w:left="105" w:right="47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BRC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335.149994pt;width:133.28pt;height:83.03pt;mso-position-horizontal-relative:page;mso-position-vertical-relative:page;z-index:-2740" type="#_x0000_t202" filled="f" stroked="f">
            <v:textbox inset="0,0,0,0">
              <w:txbxContent>
                <w:p>
                  <w:pPr>
                    <w:spacing w:before="1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418.179993pt;width:92.025pt;height:82.27pt;mso-position-horizontal-relative:page;mso-position-vertical-relative:page;z-index:-2739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418.179993pt;width:99.28pt;height:82.27pt;mso-position-horizontal-relative:page;mso-position-vertical-relative:page;z-index:-2738" type="#_x0000_t202" filled="f" stroked="f">
            <v:textbox inset="0,0,0,0">
              <w:txbxContent>
                <w:p>
                  <w:pPr>
                    <w:spacing w:before="5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0052.4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418.179993pt;width:177.3pt;height:82.27pt;mso-position-horizontal-relative:page;mso-position-vertical-relative:page;z-index:-2737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418.179993pt;width:221.07pt;height:82.27pt;mso-position-horizontal-relative:page;mso-position-vertical-relative:page;z-index:-2736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6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</w:p>
                <w:p>
                  <w:pPr>
                    <w:spacing w:before="2" w:after="0" w:line="276" w:lineRule="exact"/>
                    <w:ind w:left="105" w:right="512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418.179993pt;width:133.28pt;height:82.27pt;mso-position-horizontal-relative:page;mso-position-vertical-relative:page;z-index:-2735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1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а</w:t>
                  </w:r>
                </w:p>
                <w:p>
                  <w:pPr>
                    <w:spacing w:before="0" w:after="0" w:line="275" w:lineRule="exact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0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1.974998pt;margin-top:84.970001pt;width:724.055pt;height:248.98pt;mso-position-horizontal-relative:page;mso-position-vertical-relative:page;z-index:-2734" coordorigin="1239,1699" coordsize="14481,4980">
            <v:group style="position:absolute;left:1245;top:1705;width:14469;height:2" coordorigin="1245,1705" coordsize="14469,2">
              <v:shape style="position:absolute;left:1245;top:1705;width:14469;height:2" coordorigin="1245,1705" coordsize="14469,0" path="m1245,1705l15715,1705e" filled="f" stroked="t" strokeweight=".6pt" strokecolor="#000000">
                <v:path arrowok="t"/>
              </v:shape>
            </v:group>
            <v:group style="position:absolute;left:1250;top:1710;width:2;height:4958" coordorigin="1250,1710" coordsize="2,4958">
              <v:shape style="position:absolute;left:1250;top:1710;width:2;height:4958" coordorigin="1250,1710" coordsize="0,4958" path="m1250,1710l1250,6668e" filled="f" stroked="t" strokeweight=".6pt" strokecolor="#000000">
                <v:path arrowok="t"/>
              </v:shape>
            </v:group>
            <v:group style="position:absolute;left:3091;top:1710;width:2;height:4958" coordorigin="3091,1710" coordsize="2,4958">
              <v:shape style="position:absolute;left:3091;top:1710;width:2;height:4958" coordorigin="3091,1710" coordsize="0,4958" path="m3091,1710l3091,6668e" filled="f" stroked="t" strokeweight=".6pt" strokecolor="#000000">
                <v:path arrowok="t"/>
              </v:shape>
            </v:group>
            <v:group style="position:absolute;left:5077;top:1710;width:2;height:4958" coordorigin="5077,1710" coordsize="2,4958">
              <v:shape style="position:absolute;left:5077;top:1710;width:2;height:4958" coordorigin="5077,1710" coordsize="0,4958" path="m5077,1710l5077,6668e" filled="f" stroked="t" strokeweight=".6pt" strokecolor="#000000">
                <v:path arrowok="t"/>
              </v:shape>
            </v:group>
            <v:group style="position:absolute;left:8623;top:1710;width:2;height:4958" coordorigin="8623,1710" coordsize="2,4958">
              <v:shape style="position:absolute;left:8623;top:1710;width:2;height:4958" coordorigin="8623,1710" coordsize="0,4958" path="m8623,1710l8623,6668e" filled="f" stroked="t" strokeweight=".6pt" strokecolor="#000000">
                <v:path arrowok="t"/>
              </v:shape>
            </v:group>
            <v:group style="position:absolute;left:13044;top:1710;width:2;height:4958" coordorigin="13044,1710" coordsize="2,4958">
              <v:shape style="position:absolute;left:13044;top:1710;width:2;height:4958" coordorigin="13044,1710" coordsize="0,4958" path="m13044,1710l13044,6668e" filled="f" stroked="t" strokeweight=".6pt" strokecolor="#000000">
                <v:path arrowok="t"/>
              </v:shape>
            </v:group>
            <v:group style="position:absolute;left:15710;top:1710;width:2;height:4958" coordorigin="15710,1710" coordsize="2,4958">
              <v:shape style="position:absolute;left:15710;top:1710;width:2;height:4958" coordorigin="15710,1710" coordsize="0,4958" path="m15710,1710l15710,6668e" filled="f" stroked="t" strokeweight=".6pt" strokecolor="#000000">
                <v:path arrowok="t"/>
              </v:shape>
            </v:group>
            <v:group style="position:absolute;left:1245;top:3352;width:14469;height:2" coordorigin="1245,3352" coordsize="14469,2">
              <v:shape style="position:absolute;left:1245;top:3352;width:14469;height:2" coordorigin="1245,3352" coordsize="14469,0" path="m1245,3352l15715,3352e" filled="f" stroked="t" strokeweight=".6pt" strokecolor="#000000">
                <v:path arrowok="t"/>
              </v:shape>
            </v:group>
            <v:group style="position:absolute;left:1245;top:5012;width:14469;height:2" coordorigin="1245,5012" coordsize="14469,2">
              <v:shape style="position:absolute;left:1245;top:5012;width:14469;height:2" coordorigin="1245,5012" coordsize="14469,0" path="m1245,5012l15715,5012e" filled="f" stroked="t" strokeweight=".6pt" strokecolor="#000000">
                <v:path arrowok="t"/>
              </v:shape>
            </v:group>
            <v:group style="position:absolute;left:1245;top:6673;width:14469;height:2" coordorigin="1245,6673" coordsize="14469,2">
              <v:shape style="position:absolute;left:1245;top:6673;width:14469;height:2" coordorigin="1245,6673" coordsize="14469,0" path="m1245,6673l15715,6673e" filled="f" stroked="t" strokeweight=".6pt" strokecolor="#000000">
                <v:path arrowok="t"/>
              </v:shape>
              <v:shape style="position:absolute;left:5183;top:1711;width:3270;height:4940" type="#_x0000_t75">
                <v:imagedata r:id="rId21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347.462616pt;width:714.945pt;height:42.531305pt;mso-position-horizontal-relative:page;mso-position-vertical-relative:page;z-index:-2733" type="#_x0000_t202" filled="f" stroked="f">
            <v:textbox inset="0,0,0,0">
              <w:txbxContent>
                <w:p>
                  <w:pPr>
                    <w:spacing w:before="0" w:after="0" w:line="281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20"/>
                      <w:w w:val="100"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тура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ухол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no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position w:val="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(+)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я.</w:t>
                  </w:r>
                </w:p>
                <w:p>
                  <w:pPr>
                    <w:spacing w:before="0" w:after="0" w:line="280" w:lineRule="exact"/>
                    <w:ind w:left="20" w:right="-58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ro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position w:val="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+)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ят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,</w:t>
                  </w:r>
                </w:p>
                <w:p>
                  <w:pPr>
                    <w:spacing w:before="0" w:after="0" w:line="27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язи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озом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85.269997pt;width:92.025pt;height:82.31pt;mso-position-horizontal-relative:page;mso-position-vertical-relative:page;z-index:-273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85.269997pt;width:99.28pt;height:82.31pt;mso-position-horizontal-relative:page;mso-position-vertical-relative:page;z-index:-273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1150.1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85.269997pt;width:177.3pt;height:82.31pt;mso-position-horizontal-relative:page;mso-position-vertical-relative:page;z-index:-273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85.269997pt;width:221.07pt;height:82.31pt;mso-position-horizontal-relative:page;mso-position-vertical-relative:page;z-index:-2729" type="#_x0000_t202" filled="f" stroked="f">
            <v:textbox inset="0,0,0,0">
              <w:txbxContent>
                <w:p>
                  <w:pPr>
                    <w:spacing w:before="7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85.269997pt;width:133.28pt;height:82.31pt;mso-position-horizontal-relative:page;mso-position-vertical-relative:page;z-index:-2728" type="#_x0000_t202" filled="f" stroked="f">
            <v:textbox inset="0,0,0,0">
              <w:txbxContent>
                <w:p>
                  <w:pPr>
                    <w:spacing w:before="7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67.580002pt;width:92.025pt;height:83.02pt;mso-position-horizontal-relative:page;mso-position-vertical-relative:page;z-index:-272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167.580002pt;width:99.28pt;height:83.02pt;mso-position-horizontal-relative:page;mso-position-vertical-relative:page;z-index:-272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1118.1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167.580002pt;width:177.3pt;height:83.02pt;mso-position-horizontal-relative:page;mso-position-vertical-relative:page;z-index:-272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167.580002pt;width:221.07pt;height:83.02pt;mso-position-horizontal-relative:page;mso-position-vertical-relative:page;z-index:-2724" type="#_x0000_t202" filled="f" stroked="f">
            <v:textbox inset="0,0,0,0">
              <w:txbxContent>
                <w:p>
                  <w:pPr>
                    <w:spacing w:before="1" w:after="0" w:line="150" w:lineRule="exact"/>
                    <w:jc w:val="left"/>
                    <w:rPr>
                      <w:sz w:val="15"/>
                      <w:szCs w:val="15"/>
                    </w:rPr>
                  </w:pPr>
                  <w:rPr/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1" w:lineRule="auto"/>
                    <w:ind w:left="105" w:right="178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BRC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</w:p>
                <w:p>
                  <w:pPr>
                    <w:spacing w:before="0" w:after="0" w:line="273" w:lineRule="exact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167.580002pt;width:133.28pt;height:83.02pt;mso-position-horizontal-relative:page;mso-position-vertical-relative:page;z-index:-2723" type="#_x0000_t202" filled="f" stroked="f">
            <v:textbox inset="0,0,0,0">
              <w:txbxContent>
                <w:p>
                  <w:pPr>
                    <w:spacing w:before="6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),</w:t>
                  </w:r>
                </w:p>
                <w:p>
                  <w:pPr>
                    <w:spacing w:before="0" w:after="0" w:line="275" w:lineRule="exact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250.600006pt;width:92.025pt;height:83.05pt;mso-position-horizontal-relative:page;mso-position-vertical-relative:page;z-index:-272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550003pt;margin-top:250.600006pt;width:99.28pt;height:83.05pt;mso-position-horizontal-relative:page;mso-position-vertical-relative:page;z-index:-272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0520.1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250.600006pt;width:177.3pt;height:83.05pt;mso-position-horizontal-relative:page;mso-position-vertical-relative:page;z-index:-272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250.600006pt;width:221.07pt;height:83.05pt;mso-position-horizontal-relative:page;mso-position-vertical-relative:page;z-index:-271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1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</w:p>
                <w:p>
                  <w:pPr>
                    <w:spacing w:before="2" w:after="0" w:line="276" w:lineRule="exact"/>
                    <w:ind w:left="105" w:right="233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200012pt;margin-top:250.600006pt;width:133.28pt;height:83.05pt;mso-position-horizontal-relative:page;mso-position-vertical-relative:page;z-index:-2718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2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39" w:lineRule="auto"/>
                    <w:ind w:left="110" w:right="43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урот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</w:t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0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1.974998pt;margin-top:111.25pt;width:723.805pt;height:142.65pt;mso-position-horizontal-relative:page;mso-position-vertical-relative:page;z-index:-2717" coordorigin="1239,2225" coordsize="14476,2853">
            <v:group style="position:absolute;left:1245;top:2231;width:14464;height:2" coordorigin="1245,2231" coordsize="14464,2">
              <v:shape style="position:absolute;left:1245;top:2231;width:14464;height:2" coordorigin="1245,2231" coordsize="14464,0" path="m1245,2231l15710,2231e" filled="f" stroked="t" strokeweight=".6pt" strokecolor="#000000">
                <v:path arrowok="t"/>
              </v:shape>
            </v:group>
            <v:group style="position:absolute;left:1250;top:2236;width:2;height:2831" coordorigin="1250,2236" coordsize="2,2831">
              <v:shape style="position:absolute;left:1250;top:2236;width:2;height:2831" coordorigin="1250,2236" coordsize="0,2831" path="m1250,2236l1250,5067e" filled="f" stroked="t" strokeweight=".6pt" strokecolor="#000000">
                <v:path arrowok="t"/>
              </v:shape>
            </v:group>
            <v:group style="position:absolute;left:2806;top:2236;width:2;height:2831" coordorigin="2806,2236" coordsize="2,2831">
              <v:shape style="position:absolute;left:2806;top:2236;width:2;height:2831" coordorigin="2806,2236" coordsize="0,2831" path="m2806,2236l2806,5067e" filled="f" stroked="t" strokeweight=".6pt" strokecolor="#000000">
                <v:path arrowok="t"/>
              </v:shape>
            </v:group>
            <v:group style="position:absolute;left:15705;top:2236;width:2;height:2831" coordorigin="15705,2236" coordsize="2,2831">
              <v:shape style="position:absolute;left:15705;top:2236;width:2;height:2831" coordorigin="15705,2236" coordsize="0,2831" path="m15705,2236l15705,5067e" filled="f" stroked="t" strokeweight=".6pt" strokecolor="#000000">
                <v:path arrowok="t"/>
              </v:shape>
            </v:group>
            <v:group style="position:absolute;left:1245;top:3067;width:14464;height:2" coordorigin="1245,3067" coordsize="14464,2">
              <v:shape style="position:absolute;left:1245;top:3067;width:14464;height:2" coordorigin="1245,3067" coordsize="14464,0" path="m1245,3067l15710,3067e" filled="f" stroked="t" strokeweight=".6pt" strokecolor="#000000">
                <v:path arrowok="t"/>
              </v:shape>
            </v:group>
            <v:group style="position:absolute;left:1245;top:3352;width:14464;height:2" coordorigin="1245,3352" coordsize="14464,2">
              <v:shape style="position:absolute;left:1245;top:3352;width:14464;height:2" coordorigin="1245,3352" coordsize="14464,0" path="m1245,3352l15710,3352e" filled="f" stroked="t" strokeweight=".6pt" strokecolor="#000000">
                <v:path arrowok="t"/>
              </v:shape>
            </v:group>
            <v:group style="position:absolute;left:1245;top:3642;width:14464;height:2" coordorigin="1245,3642" coordsize="14464,2">
              <v:shape style="position:absolute;left:1245;top:3642;width:14464;height:2" coordorigin="1245,3642" coordsize="14464,0" path="m1245,3642l15710,3642e" filled="f" stroked="t" strokeweight=".6pt" strokecolor="#000000">
                <v:path arrowok="t"/>
              </v:shape>
            </v:group>
            <v:group style="position:absolute;left:1245;top:3927;width:14464;height:2" coordorigin="1245,3927" coordsize="14464,2">
              <v:shape style="position:absolute;left:1245;top:3927;width:14464;height:2" coordorigin="1245,3927" coordsize="14464,0" path="m1245,3927l15710,3927e" filled="f" stroked="t" strokeweight=".6pt" strokecolor="#000000">
                <v:path arrowok="t"/>
              </v:shape>
            </v:group>
            <v:group style="position:absolute;left:1245;top:4212;width:14464;height:2" coordorigin="1245,4212" coordsize="14464,2">
              <v:shape style="position:absolute;left:1245;top:4212;width:14464;height:2" coordorigin="1245,4212" coordsize="14464,0" path="m1245,4212l15710,4212e" filled="f" stroked="t" strokeweight=".6pt" strokecolor="#000000">
                <v:path arrowok="t"/>
              </v:shape>
            </v:group>
            <v:group style="position:absolute;left:1245;top:4497;width:14464;height:2" coordorigin="1245,4497" coordsize="14464,2">
              <v:shape style="position:absolute;left:1245;top:4497;width:14464;height:2" coordorigin="1245,4497" coordsize="14464,0" path="m1245,4497l15710,4497e" filled="f" stroked="t" strokeweight=".6pt" strokecolor="#000000">
                <v:path arrowok="t"/>
              </v:shape>
            </v:group>
            <v:group style="position:absolute;left:1245;top:4782;width:14464;height:2" coordorigin="1245,4782" coordsize="14464,2">
              <v:shape style="position:absolute;left:1245;top:4782;width:14464;height:2" coordorigin="1245,4782" coordsize="14464,0" path="m1245,4782l15710,4782e" filled="f" stroked="t" strokeweight=".6pt" strokecolor="#000000">
                <v:path arrowok="t"/>
              </v:shape>
            </v:group>
            <v:group style="position:absolute;left:1245;top:5072;width:14464;height:2" coordorigin="1245,5072" coordsize="14464,2">
              <v:shape style="position:absolute;left:1245;top:5072;width:14464;height:2" coordorigin="1245,5072" coordsize="14464,0" path="m1245,5072l15710,5072e" filled="f" stroked="t" strokeweight=".6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85.784569pt;width:672.521028pt;height:16pt;mso-position-horizontal-relative:page;mso-position-vertical-relative:page;z-index:-2716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3.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реча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3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ь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уз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скрипции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опухол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ических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орах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11.550003pt;width:77.775pt;height:41.78pt;mso-position-horizontal-relative:page;mso-position-vertical-relative:page;z-index:-2715" type="#_x0000_t202" filled="f" stroked="f">
            <v:textbox inset="0,0,0,0">
              <w:txbxContent>
                <w:p>
                  <w:pPr>
                    <w:spacing w:before="1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300003pt;margin-top:111.550003pt;width:644.930pt;height:41.78pt;mso-position-horizontal-relative:page;mso-position-vertical-relative:page;z-index:-2714" type="#_x0000_t202" filled="f" stroked="f">
            <v:textbox inset="0,0,0,0">
              <w:txbxContent>
                <w:p>
                  <w:pPr>
                    <w:spacing w:before="1" w:after="0" w:line="280" w:lineRule="exact"/>
                    <w:jc w:val="left"/>
                    <w:rPr>
                      <w:sz w:val="28"/>
                      <w:szCs w:val="28"/>
                    </w:rPr>
                  </w:pPr>
                  <w:rPr/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53.330002pt;width:77.775pt;height:14.25pt;mso-position-horizontal-relative:page;mso-position-vertical-relative:page;z-index:-271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MCM2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300003pt;margin-top:153.330002pt;width:644.930pt;height:14.25pt;mso-position-horizontal-relative:page;mso-position-vertical-relative:page;z-index:-271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::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1(v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r2),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fx,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RB,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67.580002pt;width:77.775pt;height:14.5pt;mso-position-horizontal-relative:page;mso-position-vertical-relative:page;z-index:-271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CKS1B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300003pt;margin-top:167.580002pt;width:644.930pt;height:14.5pt;mso-position-horizontal-relative:page;mso-position-vertical-relative:page;z-index:-271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fx,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82.080002pt;width:77.775pt;height:14.25pt;mso-position-horizontal-relative:page;mso-position-vertical-relative:page;z-index:-270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K1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300003pt;margin-top:182.080002pt;width:644.930pt;height:14.25pt;mso-position-horizontal-relative:page;mso-position-vertical-relative:page;z-index:-270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1(v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r.2),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96.330002pt;width:77.775pt;height:14.27pt;mso-position-horizontal-relative:page;mso-position-vertical-relative:page;z-index:-270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300003pt;margin-top:196.330002pt;width:644.930pt;height:14.27pt;mso-position-horizontal-relative:page;mso-position-vertical-relative:page;z-index:-270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::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fx,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RB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210.600006pt;width:77.775pt;height:14.25pt;mso-position-horizontal-relative:page;mso-position-vertical-relative:page;z-index:-270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300003pt;margin-top:210.600006pt;width:644.930pt;height:14.25pt;mso-position-horizontal-relative:page;mso-position-vertical-relative:page;z-index:-270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fx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224.850006pt;width:77.775pt;height:14.25pt;mso-position-horizontal-relative:page;mso-position-vertical-relative:page;z-index:-270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C6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300003pt;margin-top:224.850006pt;width:644.930pt;height:14.25pt;mso-position-horizontal-relative:page;mso-position-vertical-relative:page;z-index:-270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75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fx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239.100006pt;width:77.775pt;height:14.5pt;mso-position-horizontal-relative:page;mso-position-vertical-relative:page;z-index:-270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0.300003pt;margin-top:239.100006pt;width:644.930pt;height:14.5pt;mso-position-horizontal-relative:page;mso-position-vertical-relative:page;z-index:-270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1(v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r.2),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fx,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2A</w:t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0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1.974998pt;margin-top:127.25pt;width:724.055pt;height:373.25pt;mso-position-horizontal-relative:page;mso-position-vertical-relative:page;z-index:-2699" coordorigin="1239,2545" coordsize="14481,7465">
            <v:group style="position:absolute;left:1245;top:2551;width:14469;height:2" coordorigin="1245,2551" coordsize="14469,2">
              <v:shape style="position:absolute;left:1245;top:2551;width:14469;height:2" coordorigin="1245,2551" coordsize="14469,0" path="m1245,2551l15715,2551e" filled="f" stroked="t" strokeweight=".6pt" strokecolor="#000000">
                <v:path arrowok="t"/>
              </v:shape>
            </v:group>
            <v:group style="position:absolute;left:1250;top:2556;width:2;height:7443" coordorigin="1250,2556" coordsize="2,7443">
              <v:shape style="position:absolute;left:1250;top:2556;width:2;height:7443" coordorigin="1250,2556" coordsize="0,7443" path="m1250,2556l1250,9999e" filled="f" stroked="t" strokeweight=".6pt" strokecolor="#000000">
                <v:path arrowok="t"/>
              </v:shape>
            </v:group>
            <v:group style="position:absolute;left:3236;top:2556;width:2;height:7443" coordorigin="3236,2556" coordsize="2,7443">
              <v:shape style="position:absolute;left:3236;top:2556;width:2;height:7443" coordorigin="3236,2556" coordsize="0,7443" path="m3236,2556l3236,9999e" filled="f" stroked="t" strokeweight=".6pt" strokecolor="#000000">
                <v:path arrowok="t"/>
              </v:shape>
            </v:group>
            <v:group style="position:absolute;left:5077;top:2556;width:2;height:7443" coordorigin="5077,2556" coordsize="2,7443">
              <v:shape style="position:absolute;left:5077;top:2556;width:2;height:7443" coordorigin="5077,2556" coordsize="0,7443" path="m5077,2556l5077,9999e" filled="f" stroked="t" strokeweight=".6pt" strokecolor="#000000">
                <v:path arrowok="t"/>
              </v:shape>
            </v:group>
            <v:group style="position:absolute;left:8623;top:2556;width:2;height:7443" coordorigin="8623,2556" coordsize="2,7443">
              <v:shape style="position:absolute;left:8623;top:2556;width:2;height:7443" coordorigin="8623,2556" coordsize="0,7443" path="m8623,2556l8623,9999e" filled="f" stroked="t" strokeweight=".6pt" strokecolor="#000000">
                <v:path arrowok="t"/>
              </v:shape>
            </v:group>
            <v:group style="position:absolute;left:12448;top:2556;width:2;height:7443" coordorigin="12448,2556" coordsize="2,7443">
              <v:shape style="position:absolute;left:12448;top:2556;width:2;height:7443" coordorigin="12448,2556" coordsize="0,7443" path="m12448,2556l12448,9999e" filled="f" stroked="t" strokeweight=".6pt" strokecolor="#000000">
                <v:path arrowok="t"/>
              </v:shape>
            </v:group>
            <v:group style="position:absolute;left:15710;top:2556;width:2;height:7443" coordorigin="15710,2556" coordsize="2,7443">
              <v:shape style="position:absolute;left:15710;top:2556;width:2;height:7443" coordorigin="15710,2556" coordsize="0,7443" path="m15710,2556l15710,9999e" filled="f" stroked="t" strokeweight=".6pt" strokecolor="#000000">
                <v:path arrowok="t"/>
              </v:shape>
            </v:group>
            <v:group style="position:absolute;left:1245;top:3392;width:14469;height:2" coordorigin="1245,3392" coordsize="14469,2">
              <v:shape style="position:absolute;left:1245;top:3392;width:14469;height:2" coordorigin="1245,3392" coordsize="14469,0" path="m1245,3392l15715,3392e" filled="f" stroked="t" strokeweight=".6pt" strokecolor="#000000">
                <v:path arrowok="t"/>
              </v:shape>
            </v:group>
            <v:group style="position:absolute;left:1245;top:5052;width:14469;height:2" coordorigin="1245,5052" coordsize="14469,2">
              <v:shape style="position:absolute;left:1245;top:5052;width:14469;height:2" coordorigin="1245,5052" coordsize="14469,0" path="m1245,5052l15715,5052e" filled="f" stroked="t" strokeweight=".6pt" strokecolor="#000000">
                <v:path arrowok="t"/>
              </v:shape>
            </v:group>
            <v:group style="position:absolute;left:1245;top:6698;width:14469;height:2" coordorigin="1245,6698" coordsize="14469,2">
              <v:shape style="position:absolute;left:1245;top:6698;width:14469;height:2" coordorigin="1245,6698" coordsize="14469,0" path="m1245,6698l15715,6698e" filled="f" stroked="t" strokeweight=".6pt" strokecolor="#000000">
                <v:path arrowok="t"/>
              </v:shape>
            </v:group>
            <v:group style="position:absolute;left:1245;top:8359;width:14469;height:2" coordorigin="1245,8359" coordsize="14469,2">
              <v:shape style="position:absolute;left:1245;top:8359;width:14469;height:2" coordorigin="1245,8359" coordsize="14469,0" path="m1245,8359l15715,8359e" filled="f" stroked="t" strokeweight=".6pt" strokecolor="#000000">
                <v:path arrowok="t"/>
              </v:shape>
            </v:group>
            <v:group style="position:absolute;left:1245;top:10004;width:14469;height:2" coordorigin="1245,10004" coordsize="14469,2">
              <v:shape style="position:absolute;left:1245;top:10004;width:14469;height:2" coordorigin="1245,10004" coordsize="14469,0" path="m1245,10004l15715,10004e" filled="f" stroked="t" strokeweight=".6pt" strokecolor="#000000">
                <v:path arrowok="t"/>
              </v:shape>
              <v:shape style="position:absolute;left:5183;top:3395;width:3300;height:1648" type="#_x0000_t75">
                <v:imagedata r:id="rId22" o:title=""/>
              </v:shape>
              <v:shape style="position:absolute;left:5183;top:5055;width:3270;height:4938" type="#_x0000_t75">
                <v:imagedata r:id="rId23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85.784569pt;width:726.313pt;height:32.25pt;mso-position-horizontal-relative:page;mso-position-vertical-relative:page;z-index:-2698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4.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узна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скрипци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нов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ашн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хозяй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</w:p>
                <w:p>
                  <w:pPr>
                    <w:spacing w:before="3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опухол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ических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орах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27.550003pt;width:99.275pt;height:42.03pt;mso-position-horizontal-relative:page;mso-position-vertical-relative:page;z-index:-2697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372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800003pt;margin-top:127.550003pt;width:92.03pt;height:42.03pt;mso-position-horizontal-relative:page;mso-position-vertical-relative:page;z-index:-269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тура</w:t>
                  </w:r>
                </w:p>
                <w:p>
                  <w:pPr>
                    <w:spacing w:before="0" w:after="0" w:line="276" w:lineRule="exact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127.550003pt;width:177.3pt;height:42.03pt;mso-position-horizontal-relative:page;mso-position-vertical-relative:page;z-index:-269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</w:p>
                <w:p>
                  <w:pPr>
                    <w:spacing w:before="0" w:after="0" w:line="276" w:lineRule="exact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127.550003pt;width:191.29pt;height:42.03pt;mso-position-horizontal-relative:page;mso-position-vertical-relative:page;z-index:-2694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503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ухоли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127.550003pt;width:163.06pt;height:42.03pt;mso-position-horizontal-relative:page;mso-position-vertical-relative:page;z-index:-269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1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</w:p>
                <w:p>
                  <w:pPr>
                    <w:spacing w:before="0" w:after="0" w:line="276" w:lineRule="exact"/>
                    <w:ind w:left="111" w:right="-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69.580002pt;width:99.275pt;height:83.02pt;mso-position-horizontal-relative:page;mso-position-vertical-relative:page;z-index:-269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fb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800003pt;margin-top:169.580002pt;width:92.03pt;height:83.02pt;mso-position-horizontal-relative:page;mso-position-vertical-relative:page;z-index:-269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0117.2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169.580002pt;width:177.3pt;height:83.02pt;mso-position-horizontal-relative:page;mso-position-vertical-relative:page;z-index:-269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169.580002pt;width:191.29pt;height:83.02pt;mso-position-horizontal-relative:page;mso-position-vertical-relative:page;z-index:-2689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452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</w:p>
                <w:p>
                  <w:pPr>
                    <w:spacing w:before="0" w:after="0" w:line="272" w:lineRule="exact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169.580002pt;width:163.06pt;height:83.02pt;mso-position-horizontal-relative:page;mso-position-vertical-relative:page;z-index:-268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1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252.600006pt;width:99.275pt;height:82.3pt;mso-position-horizontal-relative:page;mso-position-vertical-relative:page;z-index:-268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d3a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800003pt;margin-top:252.600006pt;width:92.03pt;height:82.3pt;mso-position-horizontal-relative:page;mso-position-vertical-relative:page;z-index:-268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0151.1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252.600006pt;width:177.3pt;height:82.3pt;mso-position-horizontal-relative:page;mso-position-vertical-relative:page;z-index:-268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252.600006pt;width:191.29pt;height:82.3pt;mso-position-horizontal-relative:page;mso-position-vertical-relative:page;z-index:-2684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1035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252.600006pt;width:163.06pt;height:82.3pt;mso-position-horizontal-relative:page;mso-position-vertical-relative:page;z-index:-268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1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зы</w:t>
                  </w:r>
                </w:p>
                <w:p>
                  <w:pPr>
                    <w:spacing w:before="0" w:after="0" w:line="275" w:lineRule="exact"/>
                    <w:ind w:left="111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334.899994pt;width:99.275pt;height:83.03pt;mso-position-horizontal-relative:page;mso-position-vertical-relative:page;z-index:-268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BP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800003pt;margin-top:334.899994pt;width:92.03pt;height:83.03pt;mso-position-horizontal-relative:page;mso-position-vertical-relative:page;z-index:-268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0108.2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334.899994pt;width:177.3pt;height:83.03pt;mso-position-horizontal-relative:page;mso-position-vertical-relative:page;z-index:-2680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334.899994pt;width:191.29pt;height:83.03pt;mso-position-horizontal-relative:page;mso-position-vertical-relative:page;z-index:-2679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1768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334.899994pt;width:163.06pt;height:83.03pt;mso-position-horizontal-relative:page;mso-position-vertical-relative:page;z-index:-267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1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417.929993pt;width:99.275pt;height:82.27pt;mso-position-horizontal-relative:page;mso-position-vertical-relative:page;z-index:-267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800003pt;margin-top:417.929993pt;width:92.03pt;height:82.27pt;mso-position-horizontal-relative:page;mso-position-vertical-relative:page;z-index:-267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0024.3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417.929993pt;width:177.3pt;height:82.27pt;mso-position-horizontal-relative:page;mso-position-vertical-relative:page;z-index:-2675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417.929993pt;width:191.29pt;height:82.27pt;mso-position-horizontal-relative:page;mso-position-vertical-relative:page;z-index:-2674" type="#_x0000_t202" filled="f" stroked="f">
            <v:textbox inset="0,0,0,0">
              <w:txbxContent>
                <w:p>
                  <w:pPr>
                    <w:spacing w:before="6" w:after="0" w:line="239" w:lineRule="auto"/>
                    <w:ind w:left="105" w:right="49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BRC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HNS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OV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417.929993pt;width:163.06pt;height:82.27pt;mso-position-horizontal-relative:page;mso-position-vertical-relative:page;z-index:-2673" type="#_x0000_t202" filled="f" stroked="f">
            <v:textbox inset="0,0,0,0">
              <w:txbxContent>
                <w:p>
                  <w:pPr>
                    <w:spacing w:before="6" w:after="0" w:line="239" w:lineRule="auto"/>
                    <w:ind w:left="111" w:right="242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2"/>
                      <w:w w:val="10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то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зы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(+),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4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лу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зы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0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1.974998pt;margin-top:84.970001pt;width:724.055pt;height:249.73pt;mso-position-horizontal-relative:page;mso-position-vertical-relative:page;z-index:-2672" coordorigin="1239,1699" coordsize="14481,4995">
            <v:group style="position:absolute;left:1245;top:1705;width:14469;height:2" coordorigin="1245,1705" coordsize="14469,2">
              <v:shape style="position:absolute;left:1245;top:1705;width:14469;height:2" coordorigin="1245,1705" coordsize="14469,0" path="m1245,1705l15715,1705e" filled="f" stroked="t" strokeweight=".6pt" strokecolor="#000000">
                <v:path arrowok="t"/>
              </v:shape>
            </v:group>
            <v:group style="position:absolute;left:1250;top:1710;width:2;height:4973" coordorigin="1250,1710" coordsize="2,4973">
              <v:shape style="position:absolute;left:1250;top:1710;width:2;height:4973" coordorigin="1250,1710" coordsize="0,4973" path="m1250,1710l1250,6683e" filled="f" stroked="t" strokeweight=".6pt" strokecolor="#000000">
                <v:path arrowok="t"/>
              </v:shape>
            </v:group>
            <v:group style="position:absolute;left:3236;top:1710;width:2;height:4973" coordorigin="3236,1710" coordsize="2,4973">
              <v:shape style="position:absolute;left:3236;top:1710;width:2;height:4973" coordorigin="3236,1710" coordsize="0,4973" path="m3236,1710l3236,6683e" filled="f" stroked="t" strokeweight=".6pt" strokecolor="#000000">
                <v:path arrowok="t"/>
              </v:shape>
            </v:group>
            <v:group style="position:absolute;left:5077;top:1710;width:2;height:4973" coordorigin="5077,1710" coordsize="2,4973">
              <v:shape style="position:absolute;left:5077;top:1710;width:2;height:4973" coordorigin="5077,1710" coordsize="0,4973" path="m5077,1710l5077,6683e" filled="f" stroked="t" strokeweight=".6pt" strokecolor="#000000">
                <v:path arrowok="t"/>
              </v:shape>
            </v:group>
            <v:group style="position:absolute;left:8623;top:1710;width:2;height:4973" coordorigin="8623,1710" coordsize="2,4973">
              <v:shape style="position:absolute;left:8623;top:1710;width:2;height:4973" coordorigin="8623,1710" coordsize="0,4973" path="m8623,1710l8623,6683e" filled="f" stroked="t" strokeweight=".6pt" strokecolor="#000000">
                <v:path arrowok="t"/>
              </v:shape>
            </v:group>
            <v:group style="position:absolute;left:12448;top:1710;width:2;height:4973" coordorigin="12448,1710" coordsize="2,4973">
              <v:shape style="position:absolute;left:12448;top:1710;width:2;height:4973" coordorigin="12448,1710" coordsize="0,4973" path="m12448,1710l12448,6683e" filled="f" stroked="t" strokeweight=".6pt" strokecolor="#000000">
                <v:path arrowok="t"/>
              </v:shape>
            </v:group>
            <v:group style="position:absolute;left:15710;top:1710;width:2;height:4973" coordorigin="15710,1710" coordsize="2,4973">
              <v:shape style="position:absolute;left:15710;top:1710;width:2;height:4973" coordorigin="15710,1710" coordsize="0,4973" path="m15710,1710l15710,6683e" filled="f" stroked="t" strokeweight=".6pt" strokecolor="#000000">
                <v:path arrowok="t"/>
              </v:shape>
            </v:group>
            <v:group style="position:absolute;left:1245;top:3367;width:14469;height:2" coordorigin="1245,3367" coordsize="14469,2">
              <v:shape style="position:absolute;left:1245;top:3367;width:14469;height:2" coordorigin="1245,3367" coordsize="14469,0" path="m1245,3367l15715,3367e" filled="f" stroked="t" strokeweight=".6pt" strokecolor="#000000">
                <v:path arrowok="t"/>
              </v:shape>
            </v:group>
            <v:group style="position:absolute;left:1245;top:5027;width:14469;height:2" coordorigin="1245,5027" coordsize="14469,2">
              <v:shape style="position:absolute;left:1245;top:5027;width:14469;height:2" coordorigin="1245,5027" coordsize="14469,0" path="m1245,5027l15715,5027e" filled="f" stroked="t" strokeweight=".6pt" strokecolor="#000000">
                <v:path arrowok="t"/>
              </v:shape>
            </v:group>
            <v:group style="position:absolute;left:1245;top:6688;width:14469;height:2" coordorigin="1245,6688" coordsize="14469,2">
              <v:shape style="position:absolute;left:1245;top:6688;width:14469;height:2" coordorigin="1245,6688" coordsize="14469,0" path="m1245,6688l15715,6688e" filled="f" stroked="t" strokeweight=".6pt" strokecolor="#000000">
                <v:path arrowok="t"/>
              </v:shape>
              <v:shape style="position:absolute;left:5183;top:1711;width:3270;height:4955" type="#_x0000_t75">
                <v:imagedata r:id="rId24" o:title="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348.212616pt;width:715.445pt;height:42.551305pt;mso-position-horizontal-relative:page;mso-position-vertical-relative:page;z-index:-2671" type="#_x0000_t202" filled="f" stroked="f">
            <v:textbox inset="0,0,0,0">
              <w:txbxContent>
                <w:p>
                  <w:pPr>
                    <w:spacing w:before="0" w:after="0" w:line="281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тура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ухол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position w:val="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position w:val="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+)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я;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  <w:position w:val="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я.</w:t>
                  </w:r>
                </w:p>
                <w:p>
                  <w:pPr>
                    <w:spacing w:before="0" w:after="0" w:line="280" w:lineRule="exact"/>
                    <w:ind w:left="20" w:right="-58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  <w:position w:val="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ro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  <w:position w:val="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+)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ят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оз;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position w:val="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2"/>
                      <w:w w:val="100"/>
                      <w:position w:val="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ят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  <w:position w:val="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2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  <w:t>,</w:t>
                  </w:r>
                </w:p>
                <w:p>
                  <w:pPr>
                    <w:spacing w:before="0" w:after="0" w:line="27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язи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озо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85.269997pt;width:99.275pt;height:83.06pt;mso-position-horizontal-relative:page;mso-position-vertical-relative:page;z-index:-267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15(v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r.2)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800003pt;margin-top:85.269997pt;width:92.03pt;height:83.06pt;mso-position-horizontal-relative:page;mso-position-vertical-relative:page;z-index:-266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1472.1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85.269997pt;width:177.3pt;height:83.06pt;mso-position-horizontal-relative:page;mso-position-vertical-relative:page;z-index:-266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85.269997pt;width:191.29pt;height:83.06pt;mso-position-horizontal-relative:page;mso-position-vertical-relative:page;z-index:-2667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1914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85.269997pt;width:163.06pt;height:83.06pt;mso-position-horizontal-relative:page;mso-position-vertical-relative:page;z-index:-266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1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168.330002pt;width:99.275pt;height:83.02pt;mso-position-horizontal-relative:page;mso-position-vertical-relative:page;z-index:-266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800003pt;margin-top:168.330002pt;width:92.03pt;height:83.02pt;mso-position-horizontal-relative:page;mso-position-vertical-relative:page;z-index:-266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0775.1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168.330002pt;width:177.3pt;height:83.02pt;mso-position-horizontal-relative:page;mso-position-vertical-relative:page;z-index:-266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168.330002pt;width:191.29pt;height:83.02pt;mso-position-horizontal-relative:page;mso-position-vertical-relative:page;z-index:-2662" type="#_x0000_t202" filled="f" stroked="f">
            <v:textbox inset="0,0,0,0">
              <w:txbxContent>
                <w:p>
                  <w:pPr>
                    <w:spacing w:before="6" w:after="0" w:line="241" w:lineRule="auto"/>
                    <w:ind w:left="105" w:right="182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(+);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168.330002pt;width:163.06pt;height:83.02pt;mso-position-horizontal-relative:page;mso-position-vertical-relative:page;z-index:-266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1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525002pt;margin-top:251.350006pt;width:99.275pt;height:83.05pt;mso-position-horizontal-relative:page;mso-position-vertical-relative:page;z-index:-266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800003pt;margin-top:251.350006pt;width:92.03pt;height:83.05pt;mso-position-horizontal-relative:page;mso-position-vertical-relative:page;z-index:-265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0876.1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3.830002pt;margin-top:251.350006pt;width:177.3pt;height:83.05pt;mso-position-horizontal-relative:page;mso-position-vertical-relative:page;z-index:-2658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1.130005pt;margin-top:251.350006pt;width:191.29pt;height:83.05pt;mso-position-horizontal-relative:page;mso-position-vertical-relative:page;z-index:-265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—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251.350006pt;width:163.06pt;height:83.05pt;mso-position-horizontal-relative:page;mso-position-vertical-relative:page;z-index:-265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1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40" w:right="10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61.224998pt;margin-top:127.25pt;width:717.805pt;height:278.98pt;mso-position-horizontal-relative:page;mso-position-vertical-relative:page;z-index:-2655" coordorigin="1224,2545" coordsize="14356,5580">
            <v:group style="position:absolute;left:1230;top:2551;width:14344;height:2" coordorigin="1230,2551" coordsize="14344,2">
              <v:shape style="position:absolute;left:1230;top:2551;width:14344;height:2" coordorigin="1230,2551" coordsize="14344,0" path="m1230,2551l15575,2551e" filled="f" stroked="t" strokeweight=".6pt" strokecolor="#000000">
                <v:path arrowok="t"/>
              </v:shape>
            </v:group>
            <v:group style="position:absolute;left:1235;top:2556;width:2;height:5558" coordorigin="1235,2556" coordsize="2,5558">
              <v:shape style="position:absolute;left:1235;top:2556;width:2;height:5558" coordorigin="1235,2556" coordsize="0,5558" path="m1235,2556l1235,8114e" filled="f" stroked="t" strokeweight=".6pt" strokecolor="#000000">
                <v:path arrowok="t"/>
              </v:shape>
            </v:group>
            <v:group style="position:absolute;left:3261;top:2556;width:2;height:5558" coordorigin="3261,2556" coordsize="2,5558">
              <v:shape style="position:absolute;left:3261;top:2556;width:2;height:5558" coordorigin="3261,2556" coordsize="0,5558" path="m3261,2556l3261,8114e" filled="f" stroked="t" strokeweight=".6pt" strokecolor="#000000">
                <v:path arrowok="t"/>
              </v:shape>
            </v:group>
            <v:group style="position:absolute;left:4967;top:2556;width:2;height:5558" coordorigin="4967,2556" coordsize="2,5558">
              <v:shape style="position:absolute;left:4967;top:2556;width:2;height:5558" coordorigin="4967,2556" coordsize="0,5558" path="m4967,2556l4967,8114e" filled="f" stroked="t" strokeweight=".6pt" strokecolor="#000000">
                <v:path arrowok="t"/>
              </v:shape>
            </v:group>
            <v:group style="position:absolute;left:7487;top:2556;width:2;height:5558" coordorigin="7487,2556" coordsize="2,5558">
              <v:shape style="position:absolute;left:7487;top:2556;width:2;height:5558" coordorigin="7487,2556" coordsize="0,5558" path="m7487,2556l7487,8114e" filled="f" stroked="t" strokeweight=".624990pt" strokecolor="#000000">
                <v:path arrowok="t"/>
              </v:shape>
            </v:group>
            <v:group style="position:absolute;left:9898;top:2556;width:2;height:5558" coordorigin="9898,2556" coordsize="2,5558">
              <v:shape style="position:absolute;left:9898;top:2556;width:2;height:5558" coordorigin="9898,2556" coordsize="0,5558" path="m9898,2556l9898,8114e" filled="f" stroked="t" strokeweight=".6pt" strokecolor="#000000">
                <v:path arrowok="t"/>
              </v:shape>
            </v:group>
            <v:group style="position:absolute;left:12734;top:2556;width:2;height:5558" coordorigin="12734,2556" coordsize="2,5558">
              <v:shape style="position:absolute;left:12734;top:2556;width:2;height:5558" coordorigin="12734,2556" coordsize="0,5558" path="m12734,2556l12734,8114e" filled="f" stroked="t" strokeweight=".6pt" strokecolor="#000000">
                <v:path arrowok="t"/>
              </v:shape>
            </v:group>
            <v:group style="position:absolute;left:15570;top:2556;width:2;height:5558" coordorigin="15570,2556" coordsize="2,5558">
              <v:shape style="position:absolute;left:15570;top:2556;width:2;height:5558" coordorigin="15570,2556" coordsize="0,5558" path="m15570,2556l15570,8114e" filled="f" stroked="t" strokeweight=".6pt" strokecolor="#000000">
                <v:path arrowok="t"/>
              </v:shape>
            </v:group>
            <v:group style="position:absolute;left:1230;top:3612;width:14344;height:2" coordorigin="1230,3612" coordsize="14344,2">
              <v:shape style="position:absolute;left:1230;top:3612;width:14344;height:2" coordorigin="1230,3612" coordsize="14344,0" path="m1230,3612l15575,3612e" filled="f" stroked="t" strokeweight=".6pt" strokecolor="#000000">
                <v:path arrowok="t"/>
              </v:shape>
            </v:group>
            <v:group style="position:absolute;left:1230;top:4372;width:14344;height:2" coordorigin="1230,4372" coordsize="14344,2">
              <v:shape style="position:absolute;left:1230;top:4372;width:14344;height:2" coordorigin="1230,4372" coordsize="14344,0" path="m1230,4372l15575,4372e" filled="f" stroked="t" strokeweight=".6pt" strokecolor="#000000">
                <v:path arrowok="t"/>
              </v:shape>
            </v:group>
            <v:group style="position:absolute;left:1230;top:4857;width:14344;height:2" coordorigin="1230,4857" coordsize="14344,2">
              <v:shape style="position:absolute;left:1230;top:4857;width:14344;height:2" coordorigin="1230,4857" coordsize="14344,0" path="m1230,4857l15575,4857e" filled="f" stroked="t" strokeweight=".6pt" strokecolor="#000000">
                <v:path arrowok="t"/>
              </v:shape>
            </v:group>
            <v:group style="position:absolute;left:1230;top:5342;width:14344;height:2" coordorigin="1230,5342" coordsize="14344,2">
              <v:shape style="position:absolute;left:1230;top:5342;width:14344;height:2" coordorigin="1230,5342" coordsize="14344,0" path="m1230,5342l15575,5342e" filled="f" stroked="t" strokeweight=".6pt" strokecolor="#000000">
                <v:path arrowok="t"/>
              </v:shape>
            </v:group>
            <v:group style="position:absolute;left:1230;top:6107;width:14344;height:2" coordorigin="1230,6107" coordsize="14344,2">
              <v:shape style="position:absolute;left:1230;top:6107;width:14344;height:2" coordorigin="1230,6107" coordsize="14344,0" path="m1230,6107l15575,6107e" filled="f" stroked="t" strokeweight=".6pt" strokecolor="#000000">
                <v:path arrowok="t"/>
              </v:shape>
            </v:group>
            <v:group style="position:absolute;left:1230;top:6868;width:14344;height:2" coordorigin="1230,6868" coordsize="14344,2">
              <v:shape style="position:absolute;left:1230;top:6868;width:14344;height:2" coordorigin="1230,6868" coordsize="14344,0" path="m1230,6868l15575,6868e" filled="f" stroked="t" strokeweight=".6pt" strokecolor="#000000">
                <v:path arrowok="t"/>
              </v:shape>
            </v:group>
            <v:group style="position:absolute;left:1230;top:7633;width:14344;height:2" coordorigin="1230,7633" coordsize="14344,2">
              <v:shape style="position:absolute;left:1230;top:7633;width:14344;height:2" coordorigin="1230,7633" coordsize="14344,0" path="m1230,7633l15575,7633e" filled="f" stroked="t" strokeweight=".6pt" strokecolor="#000000">
                <v:path arrowok="t"/>
              </v:shape>
            </v:group>
            <v:group style="position:absolute;left:1230;top:8119;width:14344;height:2" coordorigin="1230,8119" coordsize="14344,2">
              <v:shape style="position:absolute;left:1230;top:8119;width:14344;height:2" coordorigin="1230,8119" coordsize="14344,0" path="m1230,8119l15575,8119e" filled="f" stroked="t" strokeweight=".6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85.784569pt;width:662.553pt;height:32.25pt;mso-position-horizontal-relative:page;mso-position-vertical-relative:page;z-index:-2654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5.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скрипци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орах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нов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ашн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го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хозяй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</w:p>
                <w:p>
                  <w:pPr>
                    <w:spacing w:before="3" w:after="0" w:line="240" w:lineRule="auto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опухол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ических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орах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75002pt;margin-top:127.550003pt;width:101.275pt;height:53.03pt;mso-position-horizontal-relative:page;mso-position-vertical-relative:page;z-index:-2653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290" w:right="227" w:firstLine="345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127.550003pt;width:85.28pt;height:53.03pt;mso-position-horizontal-relative:page;mso-position-vertical-relative:page;z-index:-265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74" w:right="5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тура</w:t>
                  </w:r>
                </w:p>
                <w:p>
                  <w:pPr>
                    <w:spacing w:before="0" w:after="0" w:line="276" w:lineRule="exact"/>
                    <w:ind w:left="377" w:right="36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127.550003pt;width:126.032495pt;height:53.03pt;mso-position-horizontal-relative:page;mso-position-vertical-relative:page;z-index:-265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917" w:right="91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Кл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362488pt;margin-top:127.550003pt;width:120.537505pt;height:53.03pt;mso-position-horizontal-relative:page;mso-position-vertical-relative:page;z-index:-265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65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4.899994pt;margin-top:127.550003pt;width:141.8pt;height:53.03pt;mso-position-horizontal-relative:page;mso-position-vertical-relative:page;z-index:-2649" type="#_x0000_t202" filled="f" stroked="f">
            <v:textbox inset="0,0,0,0">
              <w:txbxContent>
                <w:p>
                  <w:pPr>
                    <w:spacing w:before="6" w:after="0" w:line="239" w:lineRule="auto"/>
                    <w:ind w:left="129" w:right="115" w:firstLine="-6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ухол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127.550003pt;width:141.78pt;height:53.03pt;mso-position-horizontal-relative:page;mso-position-vertical-relative:page;z-index:-2648" type="#_x0000_t202" filled="f" stroked="f">
            <v:textbox inset="0,0,0,0">
              <w:txbxContent>
                <w:p>
                  <w:pPr>
                    <w:spacing w:before="6" w:after="0" w:line="239" w:lineRule="auto"/>
                    <w:ind w:left="285" w:right="92" w:firstLine="-14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ш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хозя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щ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ль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75002pt;margin-top:180.580002pt;width:101.275pt;height:38.020pt;mso-position-horizontal-relative:page;mso-position-vertical-relative:page;z-index:-264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712" w:right="69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fb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180.580002pt;width:85.28pt;height:38.020pt;mso-position-horizontal-relative:page;mso-position-vertical-relative:page;z-index:-264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3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0117.2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180.580002pt;width:126.032495pt;height:38.020pt;mso-position-horizontal-relative:page;mso-position-vertical-relative:page;z-index:-2645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41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pp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362488pt;margin-top:180.580002pt;width:120.537505pt;height:38.020pt;mso-position-horizontal-relative:page;mso-position-vertical-relative:page;z-index:-264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f-r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4.899994pt;margin-top:180.580002pt;width:141.8pt;height:38.020pt;mso-position-horizontal-relative:page;mso-position-vertical-relative:page;z-index:-264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MCM2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180.580002pt;width:141.78pt;height:38.020pt;mso-position-horizontal-relative:page;mso-position-vertical-relative:page;z-index:-264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257" w:right="124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75002pt;margin-top:218.600006pt;width:101.275pt;height:24.25pt;mso-position-horizontal-relative:page;mso-position-vertical-relative:page;z-index:-264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642" w:right="62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d3a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18.600006pt;width:85.28pt;height:24.25pt;mso-position-horizontal-relative:page;mso-position-vertical-relative:page;z-index:-264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3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0151.1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18.600006pt;width:126.032495pt;height:24.25pt;mso-position-horizontal-relative:page;mso-position-vertical-relative:page;z-index:-263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RID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362488pt;margin-top:218.600006pt;width:120.537505pt;height:24.25pt;mso-position-horizontal-relative:page;mso-position-vertical-relative:page;z-index:-263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4.899994pt;margin-top:218.600006pt;width:141.8pt;height:24.25pt;mso-position-horizontal-relative:page;mso-position-vertical-relative:page;z-index:-263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18.600006pt;width:141.78pt;height:24.25pt;mso-position-horizontal-relative:page;mso-position-vertical-relative:page;z-index:-263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257" w:right="124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20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75002pt;margin-top:242.850006pt;width:101.275pt;height:24.25pt;mso-position-horizontal-relative:page;mso-position-vertical-relative:page;z-index:-263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752" w:right="739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BP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42.850006pt;width:85.28pt;height:24.25pt;mso-position-horizontal-relative:page;mso-position-vertical-relative:page;z-index:-263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3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0108.2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42.850006pt;width:126.032495pt;height:24.25pt;mso-position-horizontal-relative:page;mso-position-vertical-relative:page;z-index:-263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pro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362488pt;margin-top:242.850006pt;width:120.537505pt;height:24.25pt;mso-position-horizontal-relative:page;mso-position-vertical-relative:page;z-index:-263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4.899994pt;margin-top:242.850006pt;width:141.8pt;height:24.25pt;mso-position-horizontal-relative:page;mso-position-vertical-relative:page;z-index:-263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42.850006pt;width:141.78pt;height:24.25pt;mso-position-horizontal-relative:page;mso-position-vertical-relative:page;z-index:-263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257" w:right="124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14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75002pt;margin-top:267.100006pt;width:101.275pt;height:38.270pt;mso-position-horizontal-relative:page;mso-position-vertical-relative:page;z-index:-262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712" w:right="70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67.100006pt;width:85.28pt;height:38.270pt;mso-position-horizontal-relative:page;mso-position-vertical-relative:page;z-index:-262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3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0024.3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67.100006pt;width:126.032495pt;height:38.270pt;mso-position-horizontal-relative:page;mso-position-vertical-relative:page;z-index:-2627" type="#_x0000_t202" filled="f" stroked="f">
            <v:textbox inset="0,0,0,0">
              <w:txbxContent>
                <w:p>
                  <w:pPr>
                    <w:spacing w:before="6" w:after="0" w:line="243" w:lineRule="auto"/>
                    <w:ind w:left="105" w:right="50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362488pt;margin-top:267.100006pt;width:120.537505pt;height:38.270pt;mso-position-horizontal-relative:page;mso-position-vertical-relative:page;z-index:-262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4.899994pt;margin-top:267.100006pt;width:141.8pt;height:38.270pt;mso-position-horizontal-relative:page;mso-position-vertical-relative:page;z-index:-262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67.100006pt;width:141.78pt;height:38.270pt;mso-position-horizontal-relative:page;mso-position-vertical-relative:page;z-index:-262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257" w:right="124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75002pt;margin-top:305.369995pt;width:101.275pt;height:38.03pt;mso-position-horizontal-relative:page;mso-position-vertical-relative:page;z-index:-262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5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15(v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r.2)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305.369995pt;width:85.28pt;height:38.03pt;mso-position-horizontal-relative:page;mso-position-vertical-relative:page;z-index:-262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3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1472.1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305.369995pt;width:126.032495pt;height:38.03pt;mso-position-horizontal-relative:page;mso-position-vertical-relative:page;z-index:-2621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219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oop-h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362488pt;margin-top:305.369995pt;width:120.537505pt;height:38.03pt;mso-position-horizontal-relative:page;mso-position-vertical-relative:page;z-index:-262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Tal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4.899994pt;margin-top:305.369995pt;width:141.8pt;height:38.03pt;mso-position-horizontal-relative:page;mso-position-vertical-relative:page;z-index:-261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305.369995pt;width:141.78pt;height:38.03pt;mso-position-horizontal-relative:page;mso-position-vertical-relative:page;z-index:-261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257" w:right="124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18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75002pt;margin-top:343.399994pt;width:101.275pt;height:38.25pt;mso-position-horizontal-relative:page;mso-position-vertical-relative:page;z-index:-261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6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343.399994pt;width:85.28pt;height:38.25pt;mso-position-horizontal-relative:page;mso-position-vertical-relative:page;z-index:-261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3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0775.1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343.399994pt;width:126.032495pt;height:38.25pt;mso-position-horizontal-relative:page;mso-position-vertical-relative:page;z-index:-261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362488pt;margin-top:343.399994pt;width:120.537505pt;height:38.25pt;mso-position-horizontal-relative:page;mso-position-vertical-relative:page;z-index:-2614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429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ype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4.899994pt;margin-top:343.399994pt;width:141.8pt;height:38.25pt;mso-position-horizontal-relative:page;mso-position-vertical-relative:page;z-index:-261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MCM2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K1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</w:p>
                <w:p>
                  <w:pPr>
                    <w:spacing w:before="0" w:after="0" w:line="275" w:lineRule="exact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i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C6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343.399994pt;width:141.78pt;height:38.25pt;mso-position-horizontal-relative:page;mso-position-vertical-relative:page;z-index:-261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257" w:right="124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775002pt;margin-top:381.649994pt;width:101.275pt;height:24.28pt;mso-position-horizontal-relative:page;mso-position-vertical-relative:page;z-index:-261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742" w:right="72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X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381.649994pt;width:85.28pt;height:24.28pt;mso-position-horizontal-relative:page;mso-position-vertical-relative:page;z-index:-261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3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0876.1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381.649994pt;width:126.032495pt;height:24.28pt;mso-position-horizontal-relative:page;mso-position-vertical-relative:page;z-index:-260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4.362488pt;margin-top:381.649994pt;width:120.537505pt;height:24.28pt;mso-position-horizontal-relative:page;mso-position-vertical-relative:page;z-index:-260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NK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-r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ors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94.899994pt;margin-top:381.649994pt;width:141.8pt;height:24.28pt;mso-position-horizontal-relative:page;mso-position-vertical-relative:page;z-index:-260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C5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381.649994pt;width:141.78pt;height:24.28pt;mso-position-horizontal-relative:page;mso-position-vertical-relative:page;z-index:-260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257" w:right="124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15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120" w:right="116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6.474998pt;margin-top:111.25pt;width:468.975pt;height:111.65pt;mso-position-horizontal-relative:page;mso-position-vertical-relative:page;z-index:-2605" coordorigin="1129,2225" coordsize="9380,2233">
            <v:group style="position:absolute;left:1135;top:2231;width:9368;height:2" coordorigin="1135,2231" coordsize="9368,2">
              <v:shape style="position:absolute;left:1135;top:2231;width:9368;height:2" coordorigin="1135,2231" coordsize="9368,0" path="m1135,2231l10503,2231e" filled="f" stroked="t" strokeweight=".6pt" strokecolor="#000000">
                <v:path arrowok="t"/>
              </v:shape>
            </v:group>
            <v:group style="position:absolute;left:1140;top:2236;width:2;height:2211" coordorigin="1140,2236" coordsize="2,2211">
              <v:shape style="position:absolute;left:1140;top:2236;width:2;height:2211" coordorigin="1140,2236" coordsize="0,2211" path="m1140,2236l1140,4447e" filled="f" stroked="t" strokeweight=".6pt" strokecolor="#000000">
                <v:path arrowok="t"/>
              </v:shape>
            </v:group>
            <v:group style="position:absolute;left:2561;top:2236;width:2;height:2211" coordorigin="2561,2236" coordsize="2,2211">
              <v:shape style="position:absolute;left:2561;top:2236;width:2;height:2211" coordorigin="2561,2236" coordsize="0,2211" path="m2561,2236l2561,4447e" filled="f" stroked="t" strokeweight=".6pt" strokecolor="#000000">
                <v:path arrowok="t"/>
              </v:shape>
            </v:group>
            <v:group style="position:absolute;left:10498;top:2236;width:2;height:2211" coordorigin="10498,2236" coordsize="2,2211">
              <v:shape style="position:absolute;left:10498;top:2236;width:2;height:2211" coordorigin="10498,2236" coordsize="0,2211" path="m10498,2236l10498,4447e" filled="f" stroked="t" strokeweight=".6pt" strokecolor="#000000">
                <v:path arrowok="t"/>
              </v:shape>
            </v:group>
            <v:group style="position:absolute;left:1135;top:2716;width:9368;height:2" coordorigin="1135,2716" coordsize="9368,2">
              <v:shape style="position:absolute;left:1135;top:2716;width:9368;height:2" coordorigin="1135,2716" coordsize="9368,0" path="m1135,2716l10503,2716e" filled="f" stroked="t" strokeweight=".6pt" strokecolor="#000000">
                <v:path arrowok="t"/>
              </v:shape>
            </v:group>
            <v:group style="position:absolute;left:1135;top:3477;width:9368;height:2" coordorigin="1135,3477" coordsize="9368,2">
              <v:shape style="position:absolute;left:1135;top:3477;width:9368;height:2" coordorigin="1135,3477" coordsize="9368,0" path="m1135,3477l10503,3477e" filled="f" stroked="t" strokeweight=".6pt" strokecolor="#000000">
                <v:path arrowok="t"/>
              </v:shape>
            </v:group>
            <v:group style="position:absolute;left:1135;top:3962;width:9368;height:2" coordorigin="1135,3962" coordsize="9368,2">
              <v:shape style="position:absolute;left:1135;top:3962;width:9368;height:2" coordorigin="1135,3962" coordsize="9368,0" path="m1135,3962l10503,3962e" filled="f" stroked="t" strokeweight=".6pt" strokecolor="#000000">
                <v:path arrowok="t"/>
              </v:shape>
            </v:group>
            <v:group style="position:absolute;left:1135;top:4452;width:9368;height:2" coordorigin="1135,4452" coordsize="9368,2">
              <v:shape style="position:absolute;left:1135;top:4452;width:9368;height:2" coordorigin="1135,4452" coordsize="9368,0" path="m1135,4452l10503,4452e" filled="f" stroked="t" strokeweight=".6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85.784569pt;width:546.655pt;height:16pt;mso-position-horizontal-relative:page;mso-position-vertical-relative:page;z-index:-2604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6.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из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скрипци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д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щие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4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11.550003pt;width:71.025pt;height:24.25pt;mso-position-horizontal-relative:page;mso-position-vertical-relative:page;z-index:-260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Су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б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в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8.050003pt;margin-top:111.550003pt;width:396.85pt;height:24.25pt;mso-position-horizontal-relative:page;mso-position-vertical-relative:page;z-index:-260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35.800003pt;width:71.025pt;height:38.03pt;mso-position-horizontal-relative:page;mso-position-vertical-relative:page;z-index:-260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1a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8.050003pt;margin-top:135.800003pt;width:396.85pt;height:38.03pt;mso-position-horizontal-relative:page;mso-position-vertical-relative:page;z-index:-2600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778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2B,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2C,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2B,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ou2f2,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ou2f3,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p100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73.830002pt;width:71.025pt;height:24.25pt;mso-position-horizontal-relative:page;mso-position-vertical-relative:page;z-index:-259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1b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8.050003pt;margin-top:173.830002pt;width:396.85pt;height:24.25pt;mso-position-horizontal-relative:page;mso-position-vertical-relative:page;z-index:-259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Rxra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Irf3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98.080002pt;width:71.025pt;height:24.52pt;mso-position-horizontal-relative:page;mso-position-vertical-relative:page;z-index:-259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1c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8.050003pt;margin-top:198.080002pt;width:396.85pt;height:24.52pt;mso-position-horizontal-relative:page;mso-position-vertical-relative:page;z-index:-259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6,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B3,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ou6f1,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5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020" w:right="242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6.474998pt;margin-top:111.25pt;width:736.805pt;height:299.48pt;mso-position-horizontal-relative:page;mso-position-vertical-relative:page;z-index:-2595" coordorigin="1129,2225" coordsize="14736,5990">
            <v:group style="position:absolute;left:1135;top:2231;width:14724;height:2" coordorigin="1135,2231" coordsize="14724,2">
              <v:shape style="position:absolute;left:1135;top:2231;width:14724;height:2" coordorigin="1135,2231" coordsize="14724,0" path="m1135,2231l15860,2231e" filled="f" stroked="t" strokeweight=".6pt" strokecolor="#000000">
                <v:path arrowok="t"/>
              </v:shape>
            </v:group>
            <v:group style="position:absolute;left:1140;top:2236;width:2;height:5968" coordorigin="1140,2236" coordsize="2,5968">
              <v:shape style="position:absolute;left:1140;top:2236;width:2;height:5968" coordorigin="1140,2236" coordsize="0,5968" path="m1140,2236l1140,8204e" filled="f" stroked="t" strokeweight=".6pt" strokecolor="#000000">
                <v:path arrowok="t"/>
              </v:shape>
            </v:group>
            <v:group style="position:absolute;left:3261;top:2236;width:2;height:5968" coordorigin="3261,2236" coordsize="2,5968">
              <v:shape style="position:absolute;left:3261;top:2236;width:2;height:5968" coordorigin="3261,2236" coordsize="0,5968" path="m3261,2236l3261,8204e" filled="f" stroked="t" strokeweight=".6pt" strokecolor="#000000">
                <v:path arrowok="t"/>
              </v:shape>
            </v:group>
            <v:group style="position:absolute;left:4967;top:2236;width:2;height:5968" coordorigin="4967,2236" coordsize="2,5968">
              <v:shape style="position:absolute;left:4967;top:2236;width:2;height:5968" coordorigin="4967,2236" coordsize="0,5968" path="m4967,2236l4967,8204e" filled="f" stroked="t" strokeweight=".6pt" strokecolor="#000000">
                <v:path arrowok="t"/>
              </v:shape>
            </v:group>
            <v:group style="position:absolute;left:15855;top:2236;width:2;height:5968" coordorigin="15855,2236" coordsize="2,5968">
              <v:shape style="position:absolute;left:15855;top:2236;width:2;height:5968" coordorigin="15855,2236" coordsize="0,5968" path="m15855,2236l15855,8204e" filled="f" stroked="t" strokeweight=".6pt" strokecolor="#000000">
                <v:path arrowok="t"/>
              </v:shape>
            </v:group>
            <v:group style="position:absolute;left:4962;top:2516;width:10898;height:2" coordorigin="4962,2516" coordsize="10898,2">
              <v:shape style="position:absolute;left:4962;top:2516;width:10898;height:2" coordorigin="4962,2516" coordsize="10898,0" path="m4962,2516l15860,2516e" filled="f" stroked="t" strokeweight=".6pt" strokecolor="#000000">
                <v:path arrowok="t"/>
              </v:shape>
            </v:group>
            <v:group style="position:absolute;left:6352;top:2521;width:2;height:5683" coordorigin="6352,2521" coordsize="2,5683">
              <v:shape style="position:absolute;left:6352;top:2521;width:2;height:5683" coordorigin="6352,2521" coordsize="0,5683" path="m6352,2521l6352,8204e" filled="f" stroked="t" strokeweight=".6pt" strokecolor="#000000">
                <v:path arrowok="t"/>
              </v:shape>
            </v:group>
            <v:group style="position:absolute;left:7202;top:2521;width:2;height:5683" coordorigin="7202,2521" coordsize="2,5683">
              <v:shape style="position:absolute;left:7202;top:2521;width:2;height:5683" coordorigin="7202,2521" coordsize="0,5683" path="m7202,2521l7202,8204e" filled="f" stroked="t" strokeweight=".6pt" strokecolor="#000000">
                <v:path arrowok="t"/>
              </v:shape>
            </v:group>
            <v:group style="position:absolute;left:8198;top:2521;width:2;height:5683" coordorigin="8198,2521" coordsize="2,5683">
              <v:shape style="position:absolute;left:8198;top:2521;width:2;height:5683" coordorigin="8198,2521" coordsize="0,5683" path="m8198,2521l8198,8204e" filled="f" stroked="t" strokeweight=".6pt" strokecolor="#000000">
                <v:path arrowok="t"/>
              </v:shape>
            </v:group>
            <v:group style="position:absolute;left:9333;top:2521;width:2;height:5683" coordorigin="9333,2521" coordsize="2,5683">
              <v:shape style="position:absolute;left:9333;top:2521;width:2;height:5683" coordorigin="9333,2521" coordsize="0,5683" path="m9333,2521l9333,8204e" filled="f" stroked="t" strokeweight=".6pt" strokecolor="#000000">
                <v:path arrowok="t"/>
              </v:shape>
            </v:group>
            <v:group style="position:absolute;left:10463;top:2521;width:2;height:5683" coordorigin="10463,2521" coordsize="2,5683">
              <v:shape style="position:absolute;left:10463;top:2521;width:2;height:5683" coordorigin="10463,2521" coordsize="0,5683" path="m10463,2521l10463,8204e" filled="f" stroked="t" strokeweight=".6pt" strokecolor="#000000">
                <v:path arrowok="t"/>
              </v:shape>
            </v:group>
            <v:group style="position:absolute;left:11598;top:2521;width:2;height:5683" coordorigin="11598,2521" coordsize="2,5683">
              <v:shape style="position:absolute;left:11598;top:2521;width:2;height:5683" coordorigin="11598,2521" coordsize="0,5683" path="m11598,2521l11598,8204e" filled="f" stroked="t" strokeweight=".6pt" strokecolor="#000000">
                <v:path arrowok="t"/>
              </v:shape>
            </v:group>
            <v:group style="position:absolute;left:12734;top:2521;width:2;height:5683" coordorigin="12734,2521" coordsize="2,5683">
              <v:shape style="position:absolute;left:12734;top:2521;width:2;height:5683" coordorigin="12734,2521" coordsize="0,5683" path="m12734,2521l12734,8204e" filled="f" stroked="t" strokeweight=".6pt" strokecolor="#000000">
                <v:path arrowok="t"/>
              </v:shape>
            </v:group>
            <v:group style="position:absolute;left:13869;top:2521;width:2;height:5683" coordorigin="13869,2521" coordsize="2,5683">
              <v:shape style="position:absolute;left:13869;top:2521;width:2;height:5683" coordorigin="13869,2521" coordsize="0,5683" path="m13869,2521l13869,8204e" filled="f" stroked="t" strokeweight=".6pt" strokecolor="#000000">
                <v:path arrowok="t"/>
              </v:shape>
            </v:group>
            <v:group style="position:absolute;left:14860;top:2521;width:2;height:5683" coordorigin="14860,2521" coordsize="2,5683">
              <v:shape style="position:absolute;left:14860;top:2521;width:2;height:5683" coordorigin="14860,2521" coordsize="0,5683" path="m14860,2521l14860,8204e" filled="f" stroked="t" strokeweight=".6pt" strokecolor="#000000">
                <v:path arrowok="t"/>
              </v:shape>
            </v:group>
            <v:group style="position:absolute;left:1135;top:3067;width:14724;height:2" coordorigin="1135,3067" coordsize="14724,2">
              <v:shape style="position:absolute;left:1135;top:3067;width:14724;height:2" coordorigin="1135,3067" coordsize="14724,0" path="m1135,3067l15860,3067e" filled="f" stroked="t" strokeweight=".6pt" strokecolor="#000000">
                <v:path arrowok="t"/>
              </v:shape>
            </v:group>
            <v:group style="position:absolute;left:1135;top:3352;width:14724;height:2" coordorigin="1135,3352" coordsize="14724,2">
              <v:shape style="position:absolute;left:1135;top:3352;width:14724;height:2" coordorigin="1135,3352" coordsize="14724,0" path="m1135,3352l15860,3352e" filled="f" stroked="t" strokeweight=".6pt" strokecolor="#000000">
                <v:path arrowok="t"/>
              </v:shape>
            </v:group>
            <v:group style="position:absolute;left:1135;top:3642;width:14724;height:2" coordorigin="1135,3642" coordsize="14724,2">
              <v:shape style="position:absolute;left:1135;top:3642;width:14724;height:2" coordorigin="1135,3642" coordsize="14724,0" path="m1135,3642l15860,3642e" filled="f" stroked="t" strokeweight=".6pt" strokecolor="#000000">
                <v:path arrowok="t"/>
              </v:shape>
            </v:group>
            <v:group style="position:absolute;left:1135;top:3927;width:14724;height:2" coordorigin="1135,3927" coordsize="14724,2">
              <v:shape style="position:absolute;left:1135;top:3927;width:14724;height:2" coordorigin="1135,3927" coordsize="14724,0" path="m1135,3927l15860,3927e" filled="f" stroked="t" strokeweight=".6pt" strokecolor="#000000">
                <v:path arrowok="t"/>
              </v:shape>
            </v:group>
            <v:group style="position:absolute;left:1135;top:4212;width:14724;height:2" coordorigin="1135,4212" coordsize="14724,2">
              <v:shape style="position:absolute;left:1135;top:4212;width:14724;height:2" coordorigin="1135,4212" coordsize="14724,0" path="m1135,4212l15860,4212e" filled="f" stroked="t" strokeweight=".6pt" strokecolor="#000000">
                <v:path arrowok="t"/>
              </v:shape>
            </v:group>
            <v:group style="position:absolute;left:1135;top:4497;width:14724;height:2" coordorigin="1135,4497" coordsize="14724,2">
              <v:shape style="position:absolute;left:1135;top:4497;width:14724;height:2" coordorigin="1135,4497" coordsize="14724,0" path="m1135,4497l15860,4497e" filled="f" stroked="t" strokeweight=".6pt" strokecolor="#000000">
                <v:path arrowok="t"/>
              </v:shape>
            </v:group>
            <v:group style="position:absolute;left:1135;top:4782;width:14724;height:2" coordorigin="1135,4782" coordsize="14724,2">
              <v:shape style="position:absolute;left:1135;top:4782;width:14724;height:2" coordorigin="1135,4782" coordsize="14724,0" path="m1135,4782l15860,4782e" filled="f" stroked="t" strokeweight=".6pt" strokecolor="#000000">
                <v:path arrowok="t"/>
              </v:shape>
            </v:group>
            <v:group style="position:absolute;left:1135;top:5072;width:14724;height:2" coordorigin="1135,5072" coordsize="14724,2">
              <v:shape style="position:absolute;left:1135;top:5072;width:14724;height:2" coordorigin="1135,5072" coordsize="14724,0" path="m1135,5072l15860,5072e" filled="f" stroked="t" strokeweight=".6pt" strokecolor="#000000">
                <v:path arrowok="t"/>
              </v:shape>
            </v:group>
            <v:group style="position:absolute;left:1135;top:5357;width:14724;height:2" coordorigin="1135,5357" coordsize="14724,2">
              <v:shape style="position:absolute;left:1135;top:5357;width:14724;height:2" coordorigin="1135,5357" coordsize="14724,0" path="m1135,5357l15860,5357e" filled="f" stroked="t" strokeweight=".6pt" strokecolor="#000000">
                <v:path arrowok="t"/>
              </v:shape>
            </v:group>
            <v:group style="position:absolute;left:1135;top:5642;width:14724;height:2" coordorigin="1135,5642" coordsize="14724,2">
              <v:shape style="position:absolute;left:1135;top:5642;width:14724;height:2" coordorigin="1135,5642" coordsize="14724,0" path="m1135,5642l15860,5642e" filled="f" stroked="t" strokeweight=".6pt" strokecolor="#000000">
                <v:path arrowok="t"/>
              </v:shape>
            </v:group>
            <v:group style="position:absolute;left:1135;top:5927;width:14724;height:2" coordorigin="1135,5927" coordsize="14724,2">
              <v:shape style="position:absolute;left:1135;top:5927;width:14724;height:2" coordorigin="1135,5927" coordsize="14724,0" path="m1135,5927l15860,5927e" filled="f" stroked="t" strokeweight=".6pt" strokecolor="#000000">
                <v:path arrowok="t"/>
              </v:shape>
            </v:group>
            <v:group style="position:absolute;left:1135;top:6212;width:14724;height:2" coordorigin="1135,6212" coordsize="14724,2">
              <v:shape style="position:absolute;left:1135;top:6212;width:14724;height:2" coordorigin="1135,6212" coordsize="14724,0" path="m1135,6212l15860,6212e" filled="f" stroked="t" strokeweight=".6pt" strokecolor="#000000">
                <v:path arrowok="t"/>
              </v:shape>
            </v:group>
            <v:group style="position:absolute;left:1135;top:6502;width:14724;height:2" coordorigin="1135,6502" coordsize="14724,2">
              <v:shape style="position:absolute;left:1135;top:6502;width:14724;height:2" coordorigin="1135,6502" coordsize="14724,0" path="m1135,6502l15860,6502e" filled="f" stroked="t" strokeweight=".6pt" strokecolor="#000000">
                <v:path arrowok="t"/>
              </v:shape>
            </v:group>
            <v:group style="position:absolute;left:1135;top:6788;width:14724;height:2" coordorigin="1135,6788" coordsize="14724,2">
              <v:shape style="position:absolute;left:1135;top:6788;width:14724;height:2" coordorigin="1135,6788" coordsize="14724,0" path="m1135,6788l15860,6788e" filled="f" stroked="t" strokeweight=".6pt" strokecolor="#000000">
                <v:path arrowok="t"/>
              </v:shape>
            </v:group>
            <v:group style="position:absolute;left:1135;top:7073;width:14724;height:2" coordorigin="1135,7073" coordsize="14724,2">
              <v:shape style="position:absolute;left:1135;top:7073;width:14724;height:2" coordorigin="1135,7073" coordsize="14724,0" path="m1135,7073l15860,7073e" filled="f" stroked="t" strokeweight=".6pt" strokecolor="#000000">
                <v:path arrowok="t"/>
              </v:shape>
            </v:group>
            <v:group style="position:absolute;left:1135;top:7358;width:14724;height:2" coordorigin="1135,7358" coordsize="14724,2">
              <v:shape style="position:absolute;left:1135;top:7358;width:14724;height:2" coordorigin="1135,7358" coordsize="14724,0" path="m1135,7358l15860,7358e" filled="f" stroked="t" strokeweight=".6pt" strokecolor="#000000">
                <v:path arrowok="t"/>
              </v:shape>
            </v:group>
            <v:group style="position:absolute;left:1135;top:7643;width:14724;height:2" coordorigin="1135,7643" coordsize="14724,2">
              <v:shape style="position:absolute;left:1135;top:7643;width:14724;height:2" coordorigin="1135,7643" coordsize="14724,0" path="m1135,7643l15860,7643e" filled="f" stroked="t" strokeweight=".6pt" strokecolor="#000000">
                <v:path arrowok="t"/>
              </v:shape>
            </v:group>
            <v:group style="position:absolute;left:1135;top:8209;width:14724;height:2" coordorigin="1135,8209" coordsize="14724,2">
              <v:shape style="position:absolute;left:1135;top:8209;width:14724;height:2" coordorigin="1135,8209" coordsize="14724,0" path="m1135,8209l15860,8209e" filled="f" stroked="t" strokeweight=".6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85.784569pt;width:692.375003pt;height:16pt;mso-position-horizontal-relative:page;mso-position-vertical-relative:page;z-index:-2594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7.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узна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ус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но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опухол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ических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5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ипции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орах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425.013916pt;width:324.325pt;height:27.78pt;mso-position-horizontal-relative:page;mso-position-vertical-relative:page;z-index:-259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+)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ут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3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т.</w:t>
                  </w:r>
                </w:p>
                <w:p>
                  <w:pPr>
                    <w:spacing w:before="0" w:after="0" w:line="276" w:lineRule="exact"/>
                    <w:ind w:left="20" w:right="-58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spacing w:val="0"/>
                      <w:w w:val="100"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олож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роф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й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з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position w:val="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  <w:t>4.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11.550003pt;width:106.025pt;height:41.78pt;mso-position-horizontal-relative:page;mso-position-vertical-relative:page;z-index:-2592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507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111.550003pt;width:85.28pt;height:41.78pt;mso-position-horizontal-relative:page;mso-position-vertical-relative:page;z-index:-259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тура</w:t>
                  </w:r>
                </w:p>
                <w:p>
                  <w:pPr>
                    <w:spacing w:before="0" w:after="0" w:line="275" w:lineRule="exact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111.550003pt;width:544.4pt;height:14.25pt;mso-position-horizontal-relative:page;mso-position-vertical-relative:page;z-index:-259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808" w:right="479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оторы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125.800003pt;width:69.27pt;height:27.53pt;mso-position-horizontal-relative:page;mso-position-vertical-relative:page;z-index:-258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125.800003pt;width:42.5pt;height:27.53pt;mso-position-horizontal-relative:page;mso-position-vertical-relative:page;z-index:-258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0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8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125.800003pt;width:49.78pt;height:27.53pt;mso-position-horizontal-relative:page;mso-position-vertical-relative:page;z-index:-258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9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125.800003pt;width:56.77pt;height:27.53pt;mso-position-horizontal-relative:page;mso-position-vertical-relative:page;z-index:-258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7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125.800003pt;width:56.5pt;height:27.53pt;mso-position-horizontal-relative:page;mso-position-vertical-relative:page;z-index:-258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7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16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125.800003pt;width:56.77pt;height:27.53pt;mso-position-horizontal-relative:page;mso-position-vertical-relative:page;z-index:-258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8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20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125.800003pt;width:56.78pt;height:27.53pt;mso-position-horizontal-relative:page;mso-position-vertical-relative:page;z-index:-258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8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26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125.800003pt;width:56.75pt;height:27.53pt;mso-position-horizontal-relative:page;mso-position-vertical-relative:page;z-index:-258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7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10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125.800003pt;width:49.53pt;height:27.53pt;mso-position-horizontal-relative:page;mso-position-vertical-relative:page;z-index:-258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2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V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125.800003pt;width:49.75pt;height:27.53pt;mso-position-horizontal-relative:page;mso-position-vertical-relative:page;z-index:-258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9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CNA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53.330002pt;width:106.025pt;height:14.25pt;mso-position-horizontal-relative:page;mso-position-vertical-relative:page;z-index:-257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153.330002pt;width:85.28pt;height:14.25pt;mso-position-horizontal-relative:page;mso-position-vertical-relative:page;z-index:-257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0511.2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153.330002pt;width:69.27pt;height:14.25pt;mso-position-horizontal-relative:page;mso-position-vertical-relative:page;z-index:-257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153.330002pt;width:42.5pt;height:14.25pt;mso-position-horizontal-relative:page;mso-position-vertical-relative:page;z-index:-257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153.330002pt;width:49.78pt;height:14.25pt;mso-position-horizontal-relative:page;mso-position-vertical-relative:page;z-index:-257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153.330002pt;width:56.77pt;height:14.25pt;mso-position-horizontal-relative:page;mso-position-vertical-relative:page;z-index:-257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153.330002pt;width:56.5pt;height:14.25pt;mso-position-horizontal-relative:page;mso-position-vertical-relative:page;z-index:-257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153.330002pt;width:56.77pt;height:14.25pt;mso-position-horizontal-relative:page;mso-position-vertical-relative:page;z-index:-257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153.330002pt;width:56.78pt;height:14.25pt;mso-position-horizontal-relative:page;mso-position-vertical-relative:page;z-index:-257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153.330002pt;width:56.75pt;height:14.25pt;mso-position-horizontal-relative:page;mso-position-vertical-relative:page;z-index:-257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153.330002pt;width:49.53pt;height:14.25pt;mso-position-horizontal-relative:page;mso-position-vertical-relative:page;z-index:-256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87" w:right="3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153.330002pt;width:49.75pt;height:14.25pt;mso-position-horizontal-relative:page;mso-position-vertical-relative:page;z-index:-256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67.580002pt;width:106.025pt;height:14.5pt;mso-position-horizontal-relative:page;mso-position-vertical-relative:page;z-index:-2567" type="#_x0000_t202" filled="f" stroked="f">
            <v:textbox inset="0,0,0,0">
              <w:txbxContent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b3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167.580002pt;width:85.28pt;height:14.5pt;mso-position-horizontal-relative:page;mso-position-vertical-relative:page;z-index:-256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0608.1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167.580002pt;width:69.27pt;height:14.5pt;mso-position-horizontal-relative:page;mso-position-vertical-relative:page;z-index:-256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72" w:right="55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i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167.580002pt;width:42.5pt;height:14.5pt;mso-position-horizontal-relative:page;mso-position-vertical-relative:page;z-index:-256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167.580002pt;width:49.78pt;height:14.5pt;mso-position-horizontal-relative:page;mso-position-vertical-relative:page;z-index:-256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167.580002pt;width:56.77pt;height:14.5pt;mso-position-horizontal-relative:page;mso-position-vertical-relative:page;z-index:-256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167.580002pt;width:56.5pt;height:14.5pt;mso-position-horizontal-relative:page;mso-position-vertical-relative:page;z-index:-256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167.580002pt;width:56.77pt;height:14.5pt;mso-position-horizontal-relative:page;mso-position-vertical-relative:page;z-index:-256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2" w:right="42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i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167.580002pt;width:56.78pt;height:14.5pt;mso-position-horizontal-relative:page;mso-position-vertical-relative:page;z-index:-255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167.580002pt;width:56.75pt;height:14.5pt;mso-position-horizontal-relative:page;mso-position-vertical-relative:page;z-index:-255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167.580002pt;width:49.53pt;height:14.5pt;mso-position-horizontal-relative:page;mso-position-vertical-relative:page;z-index:-255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167.580002pt;width:49.75pt;height:14.5pt;mso-position-horizontal-relative:page;mso-position-vertical-relative:page;z-index:-255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6" w:right="38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82.080002pt;width:106.025pt;height:14.25pt;mso-position-horizontal-relative:page;mso-position-vertical-relative:page;z-index:-255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4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182.080002pt;width:85.28pt;height:14.25pt;mso-position-horizontal-relative:page;mso-position-vertical-relative:page;z-index:-255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0596.1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182.080002pt;width:69.27pt;height:14.25pt;mso-position-horizontal-relative:page;mso-position-vertical-relative:page;z-index:-255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182.080002pt;width:42.5pt;height:14.25pt;mso-position-horizontal-relative:page;mso-position-vertical-relative:page;z-index:-255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2" w:right="29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182.080002pt;width:49.78pt;height:14.25pt;mso-position-horizontal-relative:page;mso-position-vertical-relative:page;z-index:-255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182.080002pt;width:56.77pt;height:14.25pt;mso-position-horizontal-relative:page;mso-position-vertical-relative:page;z-index:-255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182.080002pt;width:56.5pt;height:14.25pt;mso-position-horizontal-relative:page;mso-position-vertical-relative:page;z-index:-254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182.080002pt;width:56.77pt;height:14.25pt;mso-position-horizontal-relative:page;mso-position-vertical-relative:page;z-index:-254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182.080002pt;width:56.78pt;height:14.25pt;mso-position-horizontal-relative:page;mso-position-vertical-relative:page;z-index:-254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182.080002pt;width:56.75pt;height:14.25pt;mso-position-horizontal-relative:page;mso-position-vertical-relative:page;z-index:-254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182.080002pt;width:49.53pt;height:14.25pt;mso-position-horizontal-relative:page;mso-position-vertical-relative:page;z-index:-254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182.080002pt;width:49.75pt;height:14.25pt;mso-position-horizontal-relative:page;mso-position-vertical-relative:page;z-index:-254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96.330002pt;width:106.025pt;height:14.27pt;mso-position-horizontal-relative:page;mso-position-vertical-relative:page;z-index:-2543" type="#_x0000_t202" filled="f" stroked="f">
            <v:textbox inset="0,0,0,0">
              <w:txbxContent>
                <w:p>
                  <w:pPr>
                    <w:spacing w:before="1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196.330002pt;width:85.28pt;height:14.27pt;mso-position-horizontal-relative:page;mso-position-vertical-relative:page;z-index:-254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1484.1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196.330002pt;width:69.27pt;height:14.27pt;mso-position-horizontal-relative:page;mso-position-vertical-relative:page;z-index:-254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72" w:right="55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i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196.330002pt;width:42.5pt;height:14.27pt;mso-position-horizontal-relative:page;mso-position-vertical-relative:page;z-index:-254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196.330002pt;width:49.78pt;height:14.27pt;mso-position-horizontal-relative:page;mso-position-vertical-relative:page;z-index:-253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196.330002pt;width:56.77pt;height:14.27pt;mso-position-horizontal-relative:page;mso-position-vertical-relative:page;z-index:-253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196.330002pt;width:56.5pt;height:14.27pt;mso-position-horizontal-relative:page;mso-position-vertical-relative:page;z-index:-253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196.330002pt;width:56.77pt;height:14.27pt;mso-position-horizontal-relative:page;mso-position-vertical-relative:page;z-index:-253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2" w:right="42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i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196.330002pt;width:56.78pt;height:14.27pt;mso-position-horizontal-relative:page;mso-position-vertical-relative:page;z-index:-253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2" w:right="426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i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196.330002pt;width:56.75pt;height:14.27pt;mso-position-horizontal-relative:page;mso-position-vertical-relative:page;z-index:-253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196.330002pt;width:49.53pt;height:14.27pt;mso-position-horizontal-relative:page;mso-position-vertical-relative:page;z-index:-253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196.330002pt;width:49.75pt;height:14.27pt;mso-position-horizontal-relative:page;mso-position-vertical-relative:page;z-index:-253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6" w:right="38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10.600006pt;width:106.025pt;height:14.25pt;mso-position-horizontal-relative:page;mso-position-vertical-relative:page;z-index:-253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10.600006pt;width:85.28pt;height:14.25pt;mso-position-horizontal-relative:page;mso-position-vertical-relative:page;z-index:-253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0637.1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10.600006pt;width:69.27pt;height:14.25pt;mso-position-horizontal-relative:page;mso-position-vertical-relative:page;z-index:-252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82" w:right="5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210.600006pt;width:42.5pt;height:14.25pt;mso-position-horizontal-relative:page;mso-position-vertical-relative:page;z-index:-252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2" w:right="29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210.600006pt;width:49.78pt;height:14.25pt;mso-position-horizontal-relative:page;mso-position-vertical-relative:page;z-index:-252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3" w:right="3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210.600006pt;width:56.77pt;height:14.25pt;mso-position-horizontal-relative:page;mso-position-vertical-relative:page;z-index:-252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210.600006pt;width:56.5pt;height:14.25pt;mso-position-horizontal-relative:page;mso-position-vertical-relative:page;z-index:-252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210.600006pt;width:56.77pt;height:14.25pt;mso-position-horizontal-relative:page;mso-position-vertical-relative:page;z-index:-252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2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210.600006pt;width:56.78pt;height:14.25pt;mso-position-horizontal-relative:page;mso-position-vertical-relative:page;z-index:-252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2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10.600006pt;width:56.75pt;height:14.25pt;mso-position-horizontal-relative:page;mso-position-vertical-relative:page;z-index:-252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210.600006pt;width:49.53pt;height:14.25pt;mso-position-horizontal-relative:page;mso-position-vertical-relative:page;z-index:-252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210.600006pt;width:49.75pt;height:14.25pt;mso-position-horizontal-relative:page;mso-position-vertical-relative:page;z-index:-252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24.850006pt;width:106.025pt;height:14.25pt;mso-position-horizontal-relative:page;mso-position-vertical-relative:page;z-index:-2519" type="#_x0000_t202" filled="f" stroked="f">
            <v:textbox inset="0,0,0,0">
              <w:txbxContent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24.850006pt;width:85.28pt;height:14.25pt;mso-position-horizontal-relative:page;mso-position-vertical-relative:page;z-index:-251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0823.1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24.850006pt;width:69.27pt;height:14.25pt;mso-position-horizontal-relative:page;mso-position-vertical-relative:page;z-index:-251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82" w:right="5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224.850006pt;width:42.5pt;height:14.25pt;mso-position-horizontal-relative:page;mso-position-vertical-relative:page;z-index:-251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224.850006pt;width:49.78pt;height:14.25pt;mso-position-horizontal-relative:page;mso-position-vertical-relative:page;z-index:-251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224.850006pt;width:56.77pt;height:14.25pt;mso-position-horizontal-relative:page;mso-position-vertical-relative:page;z-index:-251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224.850006pt;width:56.5pt;height:14.25pt;mso-position-horizontal-relative:page;mso-position-vertical-relative:page;z-index:-251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224.850006pt;width:56.77pt;height:14.25pt;mso-position-horizontal-relative:page;mso-position-vertical-relative:page;z-index:-251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2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224.850006pt;width:56.78pt;height:14.25pt;mso-position-horizontal-relative:page;mso-position-vertical-relative:page;z-index:-251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24.850006pt;width:56.75pt;height:14.25pt;mso-position-horizontal-relative:page;mso-position-vertical-relative:page;z-index:-251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224.850006pt;width:49.53pt;height:14.25pt;mso-position-horizontal-relative:page;mso-position-vertical-relative:page;z-index:-250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224.850006pt;width:49.75pt;height:14.25pt;mso-position-horizontal-relative:page;mso-position-vertical-relative:page;z-index:-250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6" w:right="38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39.100006pt;width:106.025pt;height:14.5pt;mso-position-horizontal-relative:page;mso-position-vertical-relative:page;z-index:-2507" type="#_x0000_t202" filled="f" stroked="f">
            <v:textbox inset="0,0,0,0">
              <w:txbxContent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39.100006pt;width:85.28pt;height:14.5pt;mso-position-horizontal-relative:page;mso-position-vertical-relative:page;z-index:-250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0649.1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39.100006pt;width:69.27pt;height:14.5pt;mso-position-horizontal-relative:page;mso-position-vertical-relative:page;z-index:-250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72" w:right="55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i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239.100006pt;width:42.5pt;height:14.5pt;mso-position-horizontal-relative:page;mso-position-vertical-relative:page;z-index:-250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239.100006pt;width:49.78pt;height:14.5pt;mso-position-horizontal-relative:page;mso-position-vertical-relative:page;z-index:-250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239.100006pt;width:56.77pt;height:14.5pt;mso-position-horizontal-relative:page;mso-position-vertical-relative:page;z-index:-250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239.100006pt;width:56.5pt;height:14.5pt;mso-position-horizontal-relative:page;mso-position-vertical-relative:page;z-index:-250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239.100006pt;width:56.77pt;height:14.5pt;mso-position-horizontal-relative:page;mso-position-vertical-relative:page;z-index:-250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2" w:right="42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i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239.100006pt;width:56.78pt;height:14.5pt;mso-position-horizontal-relative:page;mso-position-vertical-relative:page;z-index:-249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39.100006pt;width:56.75pt;height:14.5pt;mso-position-horizontal-relative:page;mso-position-vertical-relative:page;z-index:-249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239.100006pt;width:49.53pt;height:14.5pt;mso-position-horizontal-relative:page;mso-position-vertical-relative:page;z-index:-249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239.100006pt;width:49.75pt;height:14.5pt;mso-position-horizontal-relative:page;mso-position-vertical-relative:page;z-index:-249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6" w:right="38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53.600006pt;width:106.025pt;height:14.27pt;mso-position-horizontal-relative:page;mso-position-vertical-relative:page;z-index:-249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RG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53.600006pt;width:85.28pt;height:14.27pt;mso-position-horizontal-relative:page;mso-position-vertical-relative:page;z-index:-249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1149.1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53.600006pt;width:69.27pt;height:14.27pt;mso-position-horizontal-relative:page;mso-position-vertical-relative:page;z-index:-249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253.600006pt;width:42.5pt;height:14.27pt;mso-position-horizontal-relative:page;mso-position-vertical-relative:page;z-index:-249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2" w:right="29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253.600006pt;width:49.78pt;height:14.27pt;mso-position-horizontal-relative:page;mso-position-vertical-relative:page;z-index:-249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3" w:right="3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253.600006pt;width:56.77pt;height:14.27pt;mso-position-horizontal-relative:page;mso-position-vertical-relative:page;z-index:-249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253.600006pt;width:56.5pt;height:14.27pt;mso-position-horizontal-relative:page;mso-position-vertical-relative:page;z-index:-248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253.600006pt;width:56.77pt;height:14.27pt;mso-position-horizontal-relative:page;mso-position-vertical-relative:page;z-index:-248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253.600006pt;width:56.78pt;height:14.27pt;mso-position-horizontal-relative:page;mso-position-vertical-relative:page;z-index:-248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53.600006pt;width:56.75pt;height:14.27pt;mso-position-horizontal-relative:page;mso-position-vertical-relative:page;z-index:-248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253.600006pt;width:49.53pt;height:14.27pt;mso-position-horizontal-relative:page;mso-position-vertical-relative:page;z-index:-248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87" w:right="3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253.600006pt;width:49.75pt;height:14.27pt;mso-position-horizontal-relative:page;mso-position-vertical-relative:page;z-index:-248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67.869995pt;width:106.025pt;height:14.25pt;mso-position-horizontal-relative:page;mso-position-vertical-relative:page;z-index:-2483" type="#_x0000_t202" filled="f" stroked="f">
            <v:textbox inset="0,0,0,0">
              <w:txbxContent>
                <w:p>
                  <w:pPr>
                    <w:spacing w:before="0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bf1(v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r.2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8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67.869995pt;width:85.28pt;height:14.25pt;mso-position-horizontal-relative:page;mso-position-vertical-relative:page;z-index:-248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0829.1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67.869995pt;width:69.27pt;height:14.25pt;mso-position-horizontal-relative:page;mso-position-vertical-relative:page;z-index:-248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72" w:right="55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i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267.869995pt;width:42.5pt;height:14.25pt;mso-position-horizontal-relative:page;mso-position-vertical-relative:page;z-index:-248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267.869995pt;width:49.78pt;height:14.25pt;mso-position-horizontal-relative:page;mso-position-vertical-relative:page;z-index:-247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267.869995pt;width:56.77pt;height:14.25pt;mso-position-horizontal-relative:page;mso-position-vertical-relative:page;z-index:-247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267.869995pt;width:56.5pt;height:14.25pt;mso-position-horizontal-relative:page;mso-position-vertical-relative:page;z-index:-247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267.869995pt;width:56.77pt;height:14.25pt;mso-position-horizontal-relative:page;mso-position-vertical-relative:page;z-index:-247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2" w:right="425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  <w:i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267.869995pt;width:56.78pt;height:14.25pt;mso-position-horizontal-relative:page;mso-position-vertical-relative:page;z-index:-247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67.869995pt;width:56.75pt;height:14.25pt;mso-position-horizontal-relative:page;mso-position-vertical-relative:page;z-index:-247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267.869995pt;width:49.53pt;height:14.25pt;mso-position-horizontal-relative:page;mso-position-vertical-relative:page;z-index:-247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267.869995pt;width:49.75pt;height:14.25pt;mso-position-horizontal-relative:page;mso-position-vertical-relative:page;z-index:-247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6" w:right="381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82.119995pt;width:106.025pt;height:14.25pt;mso-position-horizontal-relative:page;mso-position-vertical-relative:page;z-index:-247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75D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82.119995pt;width:85.28pt;height:14.25pt;mso-position-horizontal-relative:page;mso-position-vertical-relative:page;z-index:-247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1601.1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82.119995pt;width:69.27pt;height:14.25pt;mso-position-horizontal-relative:page;mso-position-vertical-relative:page;z-index:-246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282.119995pt;width:42.5pt;height:14.25pt;mso-position-horizontal-relative:page;mso-position-vertical-relative:page;z-index:-246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282.119995pt;width:49.78pt;height:14.25pt;mso-position-horizontal-relative:page;mso-position-vertical-relative:page;z-index:-246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282.119995pt;width:56.77pt;height:14.25pt;mso-position-horizontal-relative:page;mso-position-vertical-relative:page;z-index:-246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282.119995pt;width:56.5pt;height:14.25pt;mso-position-horizontal-relative:page;mso-position-vertical-relative:page;z-index:-246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282.119995pt;width:56.77pt;height:14.25pt;mso-position-horizontal-relative:page;mso-position-vertical-relative:page;z-index:-246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2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282.119995pt;width:56.78pt;height:14.25pt;mso-position-horizontal-relative:page;mso-position-vertical-relative:page;z-index:-246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82.119995pt;width:56.75pt;height:14.25pt;mso-position-horizontal-relative:page;mso-position-vertical-relative:page;z-index:-246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282.119995pt;width:49.53pt;height:14.25pt;mso-position-horizontal-relative:page;mso-position-vertical-relative:page;z-index:-246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87" w:right="3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282.119995pt;width:49.75pt;height:14.25pt;mso-position-horizontal-relative:page;mso-position-vertical-relative:page;z-index:-246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96.369995pt;width:106.025pt;height:14.25pt;mso-position-horizontal-relative:page;mso-position-vertical-relative:page;z-index:-245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fx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296.369995pt;width:85.28pt;height:14.25pt;mso-position-horizontal-relative:page;mso-position-vertical-relative:page;z-index:-245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0146.2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296.369995pt;width:69.27pt;height:14.25pt;mso-position-horizontal-relative:page;mso-position-vertical-relative:page;z-index:-245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296.369995pt;width:42.5pt;height:14.25pt;mso-position-horizontal-relative:page;mso-position-vertical-relative:page;z-index:-245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296.369995pt;width:49.78pt;height:14.25pt;mso-position-horizontal-relative:page;mso-position-vertical-relative:page;z-index:-245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296.369995pt;width:56.77pt;height:14.25pt;mso-position-horizontal-relative:page;mso-position-vertical-relative:page;z-index:-245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296.369995pt;width:56.5pt;height:14.25pt;mso-position-horizontal-relative:page;mso-position-vertical-relative:page;z-index:-245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296.369995pt;width:56.77pt;height:14.25pt;mso-position-horizontal-relative:page;mso-position-vertical-relative:page;z-index:-245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2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296.369995pt;width:56.78pt;height:14.25pt;mso-position-horizontal-relative:page;mso-position-vertical-relative:page;z-index:-245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296.369995pt;width:56.75pt;height:14.25pt;mso-position-horizontal-relative:page;mso-position-vertical-relative:page;z-index:-245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296.369995pt;width:49.53pt;height:14.25pt;mso-position-horizontal-relative:page;mso-position-vertical-relative:page;z-index:-244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296.369995pt;width:49.75pt;height:14.25pt;mso-position-horizontal-relative:page;mso-position-vertical-relative:page;z-index:-244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310.619995pt;width:106.025pt;height:14.5pt;mso-position-horizontal-relative:page;mso-position-vertical-relative:page;z-index:-244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310.619995pt;width:85.28pt;height:14.5pt;mso-position-horizontal-relative:page;mso-position-vertical-relative:page;z-index:-244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0908.1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310.619995pt;width:69.27pt;height:14.5pt;mso-position-horizontal-relative:page;mso-position-vertical-relative:page;z-index:-244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310.619995pt;width:42.5pt;height:14.5pt;mso-position-horizontal-relative:page;mso-position-vertical-relative:page;z-index:-244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310.619995pt;width:49.78pt;height:14.5pt;mso-position-horizontal-relative:page;mso-position-vertical-relative:page;z-index:-244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310.619995pt;width:56.77pt;height:14.5pt;mso-position-horizontal-relative:page;mso-position-vertical-relative:page;z-index:-244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310.619995pt;width:56.5pt;height:14.5pt;mso-position-horizontal-relative:page;mso-position-vertical-relative:page;z-index:-244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310.619995pt;width:56.77pt;height:14.5pt;mso-position-horizontal-relative:page;mso-position-vertical-relative:page;z-index:-244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310.619995pt;width:56.78pt;height:14.5pt;mso-position-horizontal-relative:page;mso-position-vertical-relative:page;z-index:-243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310.619995pt;width:56.75pt;height:14.5pt;mso-position-horizontal-relative:page;mso-position-vertical-relative:page;z-index:-243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310.619995pt;width:49.53pt;height:14.5pt;mso-position-horizontal-relative:page;mso-position-vertical-relative:page;z-index:-243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310.619995pt;width:49.75pt;height:14.5pt;mso-position-horizontal-relative:page;mso-position-vertical-relative:page;z-index:-243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325.119995pt;width:106.025pt;height:14.28pt;mso-position-horizontal-relative:page;mso-position-vertical-relative:page;z-index:-243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325.119995pt;width:85.28pt;height:14.28pt;mso-position-horizontal-relative:page;mso-position-vertical-relative:page;z-index:-243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1512.1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325.119995pt;width:69.27pt;height:14.28pt;mso-position-horizontal-relative:page;mso-position-vertical-relative:page;z-index:-243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325.119995pt;width:42.5pt;height:14.28pt;mso-position-horizontal-relative:page;mso-position-vertical-relative:page;z-index:-243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325.119995pt;width:49.78pt;height:14.28pt;mso-position-horizontal-relative:page;mso-position-vertical-relative:page;z-index:-243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325.119995pt;width:56.77pt;height:14.28pt;mso-position-horizontal-relative:page;mso-position-vertical-relative:page;z-index:-243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325.119995pt;width:56.5pt;height:14.28pt;mso-position-horizontal-relative:page;mso-position-vertical-relative:page;z-index:-242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325.119995pt;width:56.77pt;height:14.28pt;mso-position-horizontal-relative:page;mso-position-vertical-relative:page;z-index:-242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325.119995pt;width:56.78pt;height:14.28pt;mso-position-horizontal-relative:page;mso-position-vertical-relative:page;z-index:-242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325.119995pt;width:56.75pt;height:14.28pt;mso-position-horizontal-relative:page;mso-position-vertical-relative:page;z-index:-242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325.119995pt;width:49.53pt;height:14.28pt;mso-position-horizontal-relative:page;mso-position-vertical-relative:page;z-index:-242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325.119995pt;width:49.75pt;height:14.28pt;mso-position-horizontal-relative:page;mso-position-vertical-relative:page;z-index:-242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339.399994pt;width:106.025pt;height:14.25pt;mso-position-horizontal-relative:page;mso-position-vertical-relative:page;z-index:-242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2A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339.399994pt;width:85.28pt;height:14.25pt;mso-position-horizontal-relative:page;mso-position-vertical-relative:page;z-index:-242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0052.4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339.399994pt;width:69.27pt;height:14.25pt;mso-position-horizontal-relative:page;mso-position-vertical-relative:page;z-index:-242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339.399994pt;width:42.5pt;height:14.25pt;mso-position-horizontal-relative:page;mso-position-vertical-relative:page;z-index:-242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339.399994pt;width:49.78pt;height:14.25pt;mso-position-horizontal-relative:page;mso-position-vertical-relative:page;z-index:-241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339.399994pt;width:56.77pt;height:14.25pt;mso-position-horizontal-relative:page;mso-position-vertical-relative:page;z-index:-241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339.399994pt;width:56.5pt;height:14.25pt;mso-position-horizontal-relative:page;mso-position-vertical-relative:page;z-index:-241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339.399994pt;width:56.77pt;height:14.25pt;mso-position-horizontal-relative:page;mso-position-vertical-relative:page;z-index:-241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339.399994pt;width:56.78pt;height:14.25pt;mso-position-horizontal-relative:page;mso-position-vertical-relative:page;z-index:-241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339.399994pt;width:56.75pt;height:14.25pt;mso-position-horizontal-relative:page;mso-position-vertical-relative:page;z-index:-241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339.399994pt;width:49.53pt;height:14.25pt;mso-position-horizontal-relative:page;mso-position-vertical-relative:page;z-index:-241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339.399994pt;width:49.75pt;height:14.25pt;mso-position-horizontal-relative:page;mso-position-vertical-relative:page;z-index:-241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353.649994pt;width:106.025pt;height:14.25pt;mso-position-horizontal-relative:page;mso-position-vertical-relative:page;z-index:-241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RB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353.649994pt;width:85.28pt;height:14.25pt;mso-position-horizontal-relative:page;mso-position-vertical-relative:page;z-index:-241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1150.1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353.649994pt;width:69.27pt;height:14.25pt;mso-position-horizontal-relative:page;mso-position-vertical-relative:page;z-index:-240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353.649994pt;width:42.5pt;height:14.25pt;mso-position-horizontal-relative:page;mso-position-vertical-relative:page;z-index:-240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353.649994pt;width:49.78pt;height:14.25pt;mso-position-horizontal-relative:page;mso-position-vertical-relative:page;z-index:-240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353.649994pt;width:56.77pt;height:14.25pt;mso-position-horizontal-relative:page;mso-position-vertical-relative:page;z-index:-240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353.649994pt;width:56.5pt;height:14.25pt;mso-position-horizontal-relative:page;mso-position-vertical-relative:page;z-index:-240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353.649994pt;width:56.77pt;height:14.25pt;mso-position-horizontal-relative:page;mso-position-vertical-relative:page;z-index:-240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353.649994pt;width:56.78pt;height:14.25pt;mso-position-horizontal-relative:page;mso-position-vertical-relative:page;z-index:-240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353.649994pt;width:56.75pt;height:14.25pt;mso-position-horizontal-relative:page;mso-position-vertical-relative:page;z-index:-240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353.649994pt;width:49.53pt;height:14.25pt;mso-position-horizontal-relative:page;mso-position-vertical-relative:page;z-index:-240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353.649994pt;width:49.75pt;height:14.25pt;mso-position-horizontal-relative:page;mso-position-vertical-relative:page;z-index:-240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367.899994pt;width:106.025pt;height:14.25pt;mso-position-horizontal-relative:page;mso-position-vertical-relative:page;z-index:-239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X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367.899994pt;width:85.28pt;height:14.25pt;mso-position-horizontal-relative:page;mso-position-vertical-relative:page;z-index:-239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1118.1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367.899994pt;width:69.27pt;height:14.25pt;mso-position-horizontal-relative:page;mso-position-vertical-relative:page;z-index:-239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367.899994pt;width:42.5pt;height:14.25pt;mso-position-horizontal-relative:page;mso-position-vertical-relative:page;z-index:-239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367.899994pt;width:49.78pt;height:14.25pt;mso-position-horizontal-relative:page;mso-position-vertical-relative:page;z-index:-239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367.899994pt;width:56.77pt;height:14.25pt;mso-position-horizontal-relative:page;mso-position-vertical-relative:page;z-index:-239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367.899994pt;width:56.5pt;height:14.25pt;mso-position-horizontal-relative:page;mso-position-vertical-relative:page;z-index:-239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367.899994pt;width:56.77pt;height:14.25pt;mso-position-horizontal-relative:page;mso-position-vertical-relative:page;z-index:-239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367.899994pt;width:56.78pt;height:14.25pt;mso-position-horizontal-relative:page;mso-position-vertical-relative:page;z-index:-239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367.899994pt;width:56.75pt;height:14.25pt;mso-position-horizontal-relative:page;mso-position-vertical-relative:page;z-index:-239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367.899994pt;width:49.53pt;height:14.25pt;mso-position-horizontal-relative:page;mso-position-vertical-relative:page;z-index:-238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367.899994pt;width:49.75pt;height:14.25pt;mso-position-horizontal-relative:page;mso-position-vertical-relative:page;z-index:-238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382.149994pt;width:106.025pt;height:28.28pt;mso-position-horizontal-relative:page;mso-position-vertical-relative:page;z-index:-238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3.050003pt;margin-top:382.149994pt;width:85.28pt;height:28.28pt;mso-position-horizontal-relative:page;mso-position-vertical-relative:page;z-index:-238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1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0520.1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8.330002pt;margin-top:382.149994pt;width:69.27pt;height:28.28pt;mso-position-horizontal-relative:page;mso-position-vertical-relative:page;z-index:-238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592" w:right="57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7.600006pt;margin-top:382.149994pt;width:42.5pt;height:28.28pt;mso-position-horizontal-relative:page;mso-position-vertical-relative:page;z-index:-238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27" w:right="30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.100006pt;margin-top:382.149994pt;width:49.78pt;height:28.28pt;mso-position-horizontal-relative:page;mso-position-vertical-relative:page;z-index:-238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8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9.880005pt;margin-top:382.149994pt;width:56.77pt;height:28.28pt;mso-position-horizontal-relative:page;mso-position-vertical-relative:page;z-index:-238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6.649994pt;margin-top:382.149994pt;width:56.5pt;height:28.28pt;mso-position-horizontal-relative:page;mso-position-vertical-relative:page;z-index:-238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3.150024pt;margin-top:382.149994pt;width:56.77pt;height:28.28pt;mso-position-horizontal-relative:page;mso-position-vertical-relative:page;z-index:-238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9.919983pt;margin-top:382.149994pt;width:56.78pt;height:28.28pt;mso-position-horizontal-relative:page;mso-position-vertical-relative:page;z-index:-237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6.700012pt;margin-top:382.149994pt;width:56.75pt;height:28.28pt;mso-position-horizontal-relative:page;mso-position-vertical-relative:page;z-index:-237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3.450012pt;margin-top:382.149994pt;width:49.53pt;height:28.28pt;mso-position-horizontal-relative:page;mso-position-vertical-relative:page;z-index:-237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97998pt;margin-top:382.149994pt;width:49.75pt;height:28.28pt;mso-position-horizontal-relative:page;mso-position-vertical-relative:page;z-index:-237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</w:p>
    <w:p>
      <w:pPr>
        <w:spacing w:after="0"/>
        <w:sectPr>
          <w:pgSz w:w="16840" w:h="11920" w:orient="landscape"/>
          <w:pgMar w:top="1080" w:bottom="280" w:left="1020" w:right="880"/>
        </w:sectPr>
      </w:pPr>
      <w:rPr/>
    </w:p>
    <w:p>
      <w:pPr>
        <w:rPr>
          <w:sz w:val="0"/>
          <w:szCs w:val="0"/>
        </w:rPr>
      </w:pPr>
      <w:rPr/>
      <w:r>
        <w:rPr/>
        <w:pict>
          <v:group style="position:absolute;margin-left:56.474998pt;margin-top:111.25pt;width:736.805pt;height:143.15pt;mso-position-horizontal-relative:page;mso-position-vertical-relative:page;z-index:-2375" coordorigin="1129,2225" coordsize="14736,2863">
            <v:group style="position:absolute;left:1135;top:2231;width:14724;height:2" coordorigin="1135,2231" coordsize="14724,2">
              <v:shape style="position:absolute;left:1135;top:2231;width:14724;height:2" coordorigin="1135,2231" coordsize="14724,0" path="m1135,2231l15860,2231e" filled="f" stroked="t" strokeweight=".6pt" strokecolor="#000000">
                <v:path arrowok="t"/>
              </v:shape>
            </v:group>
            <v:group style="position:absolute;left:1140;top:2236;width:2;height:2841" coordorigin="1140,2236" coordsize="2,2841">
              <v:shape style="position:absolute;left:1140;top:2236;width:2;height:2841" coordorigin="1140,2236" coordsize="0,2841" path="m1140,2236l1140,5077e" filled="f" stroked="t" strokeweight=".6pt" strokecolor="#000000">
                <v:path arrowok="t"/>
              </v:shape>
            </v:group>
            <v:group style="position:absolute;left:3121;top:2236;width:2;height:2841" coordorigin="3121,2236" coordsize="2,2841">
              <v:shape style="position:absolute;left:3121;top:2236;width:2;height:2841" coordorigin="3121,2236" coordsize="0,2841" path="m3121,2236l3121,5077e" filled="f" stroked="t" strokeweight=".6pt" strokecolor="#000000">
                <v:path arrowok="t"/>
              </v:shape>
            </v:group>
            <v:group style="position:absolute;left:4937;top:2236;width:2;height:2841" coordorigin="4937,2236" coordsize="2,2841">
              <v:shape style="position:absolute;left:4937;top:2236;width:2;height:2841" coordorigin="4937,2236" coordsize="0,2841" path="m4937,2236l4937,5077e" filled="f" stroked="t" strokeweight=".6pt" strokecolor="#000000">
                <v:path arrowok="t"/>
              </v:shape>
            </v:group>
            <v:group style="position:absolute;left:15855;top:2236;width:2;height:2841" coordorigin="15855,2236" coordsize="2,2841">
              <v:shape style="position:absolute;left:15855;top:2236;width:2;height:2841" coordorigin="15855,2236" coordsize="0,2841" path="m15855,2236l15855,5077e" filled="f" stroked="t" strokeweight=".6pt" strokecolor="#000000">
                <v:path arrowok="t"/>
              </v:shape>
            </v:group>
            <v:group style="position:absolute;left:4932;top:2516;width:10928;height:2" coordorigin="4932,2516" coordsize="10928,2">
              <v:shape style="position:absolute;left:4932;top:2516;width:10928;height:2" coordorigin="4932,2516" coordsize="10928,0" path="m4932,2516l15860,2516e" filled="f" stroked="t" strokeweight=".6pt" strokecolor="#000000">
                <v:path arrowok="t"/>
              </v:shape>
            </v:group>
            <v:group style="position:absolute;left:5927;top:2521;width:2;height:2556" coordorigin="5927,2521" coordsize="2,2556">
              <v:shape style="position:absolute;left:5927;top:2521;width:2;height:2556" coordorigin="5927,2521" coordsize="0,2556" path="m5927,2521l5927,5077e" filled="f" stroked="t" strokeweight=".6pt" strokecolor="#000000">
                <v:path arrowok="t"/>
              </v:shape>
            </v:group>
            <v:group style="position:absolute;left:6922;top:2521;width:2;height:2556" coordorigin="6922,2521" coordsize="2,2556">
              <v:shape style="position:absolute;left:6922;top:2521;width:2;height:2556" coordorigin="6922,2521" coordsize="0,2556" path="m6922,2521l6922,5077e" filled="f" stroked="t" strokeweight=".6pt" strokecolor="#000000">
                <v:path arrowok="t"/>
              </v:shape>
            </v:group>
            <v:group style="position:absolute;left:7913;top:2521;width:2;height:2556" coordorigin="7913,2521" coordsize="2,2556">
              <v:shape style="position:absolute;left:7913;top:2521;width:2;height:2556" coordorigin="7913,2521" coordsize="0,2556" path="m7913,2521l7913,5077e" filled="f" stroked="t" strokeweight=".6pt" strokecolor="#000000">
                <v:path arrowok="t"/>
              </v:shape>
            </v:group>
            <v:group style="position:absolute;left:9048;top:2521;width:2;height:2556" coordorigin="9048,2521" coordsize="2,2556">
              <v:shape style="position:absolute;left:9048;top:2521;width:2;height:2556" coordorigin="9048,2521" coordsize="0,2556" path="m9048,2521l9048,5077e" filled="f" stroked="t" strokeweight=".6pt" strokecolor="#000000">
                <v:path arrowok="t"/>
              </v:shape>
            </v:group>
            <v:group style="position:absolute;left:10183;top:2521;width:2;height:2556" coordorigin="10183,2521" coordsize="2,2556">
              <v:shape style="position:absolute;left:10183;top:2521;width:2;height:2556" coordorigin="10183,2521" coordsize="0,2556" path="m10183,2521l10183,5077e" filled="f" stroked="t" strokeweight=".6pt" strokecolor="#000000">
                <v:path arrowok="t"/>
              </v:shape>
            </v:group>
            <v:group style="position:absolute;left:11318;top:2521;width:2;height:2556" coordorigin="11318,2521" coordsize="2,2556">
              <v:shape style="position:absolute;left:11318;top:2521;width:2;height:2556" coordorigin="11318,2521" coordsize="0,2556" path="m11318,2521l11318,5077e" filled="f" stroked="t" strokeweight=".6pt" strokecolor="#000000">
                <v:path arrowok="t"/>
              </v:shape>
            </v:group>
            <v:group style="position:absolute;left:12448;top:2521;width:2;height:2556" coordorigin="12448,2521" coordsize="2,2556">
              <v:shape style="position:absolute;left:12448;top:2521;width:2;height:2556" coordorigin="12448,2521" coordsize="0,2556" path="m12448,2521l12448,5077e" filled="f" stroked="t" strokeweight=".6pt" strokecolor="#000000">
                <v:path arrowok="t"/>
              </v:shape>
            </v:group>
            <v:group style="position:absolute;left:13584;top:2521;width:2;height:2556" coordorigin="13584,2521" coordsize="2,2556">
              <v:shape style="position:absolute;left:13584;top:2521;width:2;height:2556" coordorigin="13584,2521" coordsize="0,2556" path="m13584,2521l13584,5077e" filled="f" stroked="t" strokeweight=".6pt" strokecolor="#000000">
                <v:path arrowok="t"/>
              </v:shape>
            </v:group>
            <v:group style="position:absolute;left:14720;top:2521;width:2;height:2556" coordorigin="14720,2521" coordsize="2,2556">
              <v:shape style="position:absolute;left:14720;top:2521;width:2;height:2556" coordorigin="14720,2521" coordsize="0,2556" path="m14720,2521l14720,5077e" filled="f" stroked="t" strokeweight=".6pt" strokecolor="#000000">
                <v:path arrowok="t"/>
              </v:shape>
            </v:group>
            <v:group style="position:absolute;left:1135;top:3077;width:14724;height:2" coordorigin="1135,3077" coordsize="14724,2">
              <v:shape style="position:absolute;left:1135;top:3077;width:14724;height:2" coordorigin="1135,3077" coordsize="14724,0" path="m1135,3077l15860,3077e" filled="f" stroked="t" strokeweight=".6pt" strokecolor="#000000">
                <v:path arrowok="t"/>
              </v:shape>
            </v:group>
            <v:group style="position:absolute;left:1135;top:3362;width:14724;height:2" coordorigin="1135,3362" coordsize="14724,2">
              <v:shape style="position:absolute;left:1135;top:3362;width:14724;height:2" coordorigin="1135,3362" coordsize="14724,0" path="m1135,3362l15860,3362e" filled="f" stroked="t" strokeweight=".6pt" strokecolor="#000000">
                <v:path arrowok="t"/>
              </v:shape>
            </v:group>
            <v:group style="position:absolute;left:1135;top:3652;width:14724;height:2" coordorigin="1135,3652" coordsize="14724,2">
              <v:shape style="position:absolute;left:1135;top:3652;width:14724;height:2" coordorigin="1135,3652" coordsize="14724,0" path="m1135,3652l15860,3652e" filled="f" stroked="t" strokeweight=".6pt" strokecolor="#000000">
                <v:path arrowok="t"/>
              </v:shape>
            </v:group>
            <v:group style="position:absolute;left:1135;top:3937;width:14724;height:2" coordorigin="1135,3937" coordsize="14724,2">
              <v:shape style="position:absolute;left:1135;top:3937;width:14724;height:2" coordorigin="1135,3937" coordsize="14724,0" path="m1135,3937l15860,3937e" filled="f" stroked="t" strokeweight=".6pt" strokecolor="#000000">
                <v:path arrowok="t"/>
              </v:shape>
            </v:group>
            <v:group style="position:absolute;left:1135;top:4222;width:14724;height:2" coordorigin="1135,4222" coordsize="14724,2">
              <v:shape style="position:absolute;left:1135;top:4222;width:14724;height:2" coordorigin="1135,4222" coordsize="14724,0" path="m1135,4222l15860,4222e" filled="f" stroked="t" strokeweight=".6pt" strokecolor="#000000">
                <v:path arrowok="t"/>
              </v:shape>
            </v:group>
            <v:group style="position:absolute;left:1135;top:4507;width:14724;height:2" coordorigin="1135,4507" coordsize="14724,2">
              <v:shape style="position:absolute;left:1135;top:4507;width:14724;height:2" coordorigin="1135,4507" coordsize="14724,0" path="m1135,4507l15860,4507e" filled="f" stroked="t" strokeweight=".6pt" strokecolor="#000000">
                <v:path arrowok="t"/>
              </v:shape>
            </v:group>
            <v:group style="position:absolute;left:1135;top:4792;width:14724;height:2" coordorigin="1135,4792" coordsize="14724,2">
              <v:shape style="position:absolute;left:1135;top:4792;width:14724;height:2" coordorigin="1135,4792" coordsize="14724,0" path="m1135,4792l15860,4792e" filled="f" stroked="t" strokeweight=".6pt" strokecolor="#000000">
                <v:path arrowok="t"/>
              </v:shape>
            </v:group>
            <v:group style="position:absolute;left:1135;top:5082;width:14724;height:2" coordorigin="1135,5082" coordsize="14724,2">
              <v:shape style="position:absolute;left:1135;top:5082;width:14724;height:2" coordorigin="1135,5082" coordsize="14724,0" path="m1135,5082l15860,5082e" filled="f" stroked="t" strokeweight=".6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85.784569pt;width:657.375003pt;height:16pt;mso-position-horizontal-relative:page;mso-position-vertical-relative:page;z-index:-2374" type="#_x0000_t202" filled="f" stroked="f">
            <v:textbox inset="0,0,0,0">
              <w:txbxContent>
                <w:p>
                  <w:pPr>
                    <w:spacing w:before="0" w:after="0" w:line="306" w:lineRule="exact"/>
                    <w:ind w:left="20" w:right="-6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аб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  <w:b/>
                      <w:bCs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  <w:b/>
                      <w:bCs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  <w:b/>
                      <w:bCs/>
                    </w:rPr>
                    <w:t>8.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  <w:b/>
                      <w:bCs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или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узна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ия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ус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но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ических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1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ак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оров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ра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скрипции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хи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ер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ы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х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про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2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spacing w:val="0"/>
                      <w:w w:val="100"/>
                    </w:rPr>
                    <w:t>орах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775002pt;margin-top:268.713928pt;width:262.775003pt;height:14pt;mso-position-horizontal-relative:page;mso-position-vertical-relative:page;z-index:-2373" type="#_x0000_t202" filled="f" stroked="f">
            <v:textbox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ч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+)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т;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от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ут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-1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т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2"/>
                      <w:w w:val="100"/>
                    </w:rPr>
                    <w:t>в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у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3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  <w:t>т.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11.550003pt;width:99.025pt;height:42.28pt;mso-position-horizontal-relative:page;mso-position-vertical-relative:page;z-index:-2372" type="#_x0000_t202" filled="f" stroked="f">
            <v:textbox inset="0,0,0,0">
              <w:txbxContent>
                <w:p>
                  <w:pPr>
                    <w:spacing w:before="9" w:after="0" w:line="276" w:lineRule="exact"/>
                    <w:ind w:left="105" w:right="367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Ф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тор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с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и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и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50003pt;margin-top:111.550003pt;width:90.78pt;height:42.28pt;mso-position-horizontal-relative:page;mso-position-vertical-relative:page;z-index:-237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е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н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к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л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а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тура</w:t>
                  </w:r>
                </w:p>
                <w:p>
                  <w:pPr>
                    <w:spacing w:before="0" w:after="0" w:line="275" w:lineRule="exact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830002pt;margin-top:111.550003pt;width:545.9pt;height:14.25pt;mso-position-horizontal-relative:page;mso-position-vertical-relative:page;z-index:-237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823" w:right="481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ро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оторы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830002pt;margin-top:125.800003pt;width:49.52pt;height:28.03pt;mso-position-horizontal-relative:page;mso-position-vertical-relative:page;z-index:-236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350006pt;margin-top:125.800003pt;width:49.75pt;height:28.03pt;mso-position-horizontal-relative:page;mso-position-vertical-relative:page;z-index:-236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7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8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100006pt;margin-top:125.800003pt;width:49.53pt;height:28.03pt;mso-position-horizontal-relative:page;mso-position-vertical-relative:page;z-index:-236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6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9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630005pt;margin-top:125.800003pt;width:56.75pt;height:28.03pt;mso-position-horizontal-relative:page;mso-position-vertical-relative:page;z-index:-236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8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12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380005pt;margin-top:125.800003pt;width:56.77pt;height:28.03pt;mso-position-horizontal-relative:page;mso-position-vertical-relative:page;z-index:-236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7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16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9.149994pt;margin-top:125.800003pt;width:56.77pt;height:28.03pt;mso-position-horizontal-relative:page;mso-position-vertical-relative:page;z-index:-236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7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20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919983pt;margin-top:125.800003pt;width:56.5pt;height:28.03pt;mso-position-horizontal-relative:page;mso-position-vertical-relative:page;z-index:-236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7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26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125.800003pt;width:56.78pt;height:28.03pt;mso-position-horizontal-relative:page;mso-position-vertical-relative:page;z-index:-236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81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10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9.200012pt;margin-top:125.800003pt;width:56.78pt;height:28.03pt;mso-position-horizontal-relative:page;mso-position-vertical-relative:page;z-index:-236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9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V</w:t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97998pt;margin-top:125.800003pt;width:56.75pt;height:28.03pt;mso-position-horizontal-relative:page;mso-position-vertical-relative:page;z-index:-236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25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i/>
                    </w:rPr>
                    <w:t>CNA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00" w:lineRule="exact"/>
                    <w:ind w:left="40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53.830002pt;width:99.025pt;height:14.25pt;mso-position-horizontal-relative:page;mso-position-vertical-relative:page;z-index:-235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fb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50003pt;margin-top:153.830002pt;width:90.78pt;height:14.25pt;mso-position-horizontal-relative:page;mso-position-vertical-relative:page;z-index:-235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0117.2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830002pt;margin-top:153.830002pt;width:49.52pt;height:14.25pt;mso-position-horizontal-relative:page;mso-position-vertical-relative:page;z-index:-235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350006pt;margin-top:153.830002pt;width:49.75pt;height:14.25pt;mso-position-horizontal-relative:page;mso-position-vertical-relative:page;z-index:-235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100006pt;margin-top:153.830002pt;width:49.53pt;height:14.25pt;mso-position-horizontal-relative:page;mso-position-vertical-relative:page;z-index:-235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630005pt;margin-top:153.830002pt;width:56.75pt;height:14.25pt;mso-position-horizontal-relative:page;mso-position-vertical-relative:page;z-index:-235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380005pt;margin-top:153.830002pt;width:56.77pt;height:14.25pt;mso-position-horizontal-relative:page;mso-position-vertical-relative:page;z-index:-235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9.149994pt;margin-top:153.830002pt;width:56.77pt;height:14.25pt;mso-position-horizontal-relative:page;mso-position-vertical-relative:page;z-index:-235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919983pt;margin-top:153.830002pt;width:56.5pt;height:14.25pt;mso-position-horizontal-relative:page;mso-position-vertical-relative:page;z-index:-235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153.830002pt;width:56.78pt;height:14.25pt;mso-position-horizontal-relative:page;mso-position-vertical-relative:page;z-index:-235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3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9.200012pt;margin-top:153.830002pt;width:56.78pt;height:14.25pt;mso-position-horizontal-relative:page;mso-position-vertical-relative:page;z-index:-234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2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97998pt;margin-top:153.830002pt;width:56.75pt;height:14.25pt;mso-position-horizontal-relative:page;mso-position-vertical-relative:page;z-index:-234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68.080002pt;width:99.025pt;height:14.5pt;mso-position-horizontal-relative:page;mso-position-vertical-relative:page;z-index:-234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d3a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50003pt;margin-top:168.080002pt;width:90.78pt;height:14.5pt;mso-position-horizontal-relative:page;mso-position-vertical-relative:page;z-index:-234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0151.1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830002pt;margin-top:168.080002pt;width:49.52pt;height:14.5pt;mso-position-horizontal-relative:page;mso-position-vertical-relative:page;z-index:-234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350006pt;margin-top:168.080002pt;width:49.75pt;height:14.5pt;mso-position-horizontal-relative:page;mso-position-vertical-relative:page;z-index:-234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7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100006pt;margin-top:168.080002pt;width:49.53pt;height:14.5pt;mso-position-horizontal-relative:page;mso-position-vertical-relative:page;z-index:-234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630005pt;margin-top:168.080002pt;width:56.75pt;height:14.5pt;mso-position-horizontal-relative:page;mso-position-vertical-relative:page;z-index:-234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380005pt;margin-top:168.080002pt;width:56.77pt;height:14.5pt;mso-position-horizontal-relative:page;mso-position-vertical-relative:page;z-index:-234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9.149994pt;margin-top:168.080002pt;width:56.77pt;height:14.5pt;mso-position-horizontal-relative:page;mso-position-vertical-relative:page;z-index:-234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919983pt;margin-top:168.080002pt;width:56.5pt;height:14.5pt;mso-position-horizontal-relative:page;mso-position-vertical-relative:page;z-index:-233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168.080002pt;width:56.78pt;height:14.5pt;mso-position-horizontal-relative:page;mso-position-vertical-relative:page;z-index:-233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3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9.200012pt;margin-top:168.080002pt;width:56.78pt;height:14.5pt;mso-position-horizontal-relative:page;mso-position-vertical-relative:page;z-index:-233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2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97998pt;margin-top:168.080002pt;width:56.75pt;height:14.5pt;mso-position-horizontal-relative:page;mso-position-vertical-relative:page;z-index:-233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82.580002pt;width:99.025pt;height:14.25pt;mso-position-horizontal-relative:page;mso-position-vertical-relative:page;z-index:-233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BP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50003pt;margin-top:182.580002pt;width:90.78pt;height:14.25pt;mso-position-horizontal-relative:page;mso-position-vertical-relative:page;z-index:-233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0108.2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830002pt;margin-top:182.580002pt;width:49.52pt;height:14.25pt;mso-position-horizontal-relative:page;mso-position-vertical-relative:page;z-index:-233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350006pt;margin-top:182.580002pt;width:49.75pt;height:14.25pt;mso-position-horizontal-relative:page;mso-position-vertical-relative:page;z-index:-233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100006pt;margin-top:182.580002pt;width:49.53pt;height:14.25pt;mso-position-horizontal-relative:page;mso-position-vertical-relative:page;z-index:-233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630005pt;margin-top:182.580002pt;width:56.75pt;height:14.25pt;mso-position-horizontal-relative:page;mso-position-vertical-relative:page;z-index:-233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380005pt;margin-top:182.580002pt;width:56.77pt;height:14.25pt;mso-position-horizontal-relative:page;mso-position-vertical-relative:page;z-index:-232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9.149994pt;margin-top:182.580002pt;width:56.77pt;height:14.25pt;mso-position-horizontal-relative:page;mso-position-vertical-relative:page;z-index:-232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919983pt;margin-top:182.580002pt;width:56.5pt;height:14.25pt;mso-position-horizontal-relative:page;mso-position-vertical-relative:page;z-index:-232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182.580002pt;width:56.78pt;height:14.25pt;mso-position-horizontal-relative:page;mso-position-vertical-relative:page;z-index:-232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3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9.200012pt;margin-top:182.580002pt;width:56.78pt;height:14.25pt;mso-position-horizontal-relative:page;mso-position-vertical-relative:page;z-index:-232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2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97998pt;margin-top:182.580002pt;width:56.75pt;height:14.25pt;mso-position-horizontal-relative:page;mso-position-vertical-relative:page;z-index:-232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196.830002pt;width:99.025pt;height:14.27pt;mso-position-horizontal-relative:page;mso-position-vertical-relative:page;z-index:-232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3"/>
                      <w:w w:val="10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50003pt;margin-top:196.830002pt;width:90.78pt;height:14.27pt;mso-position-horizontal-relative:page;mso-position-vertical-relative:page;z-index:-232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0024.3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830002pt;margin-top:196.830002pt;width:49.52pt;height:14.27pt;mso-position-horizontal-relative:page;mso-position-vertical-relative:page;z-index:-232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350006pt;margin-top:196.830002pt;width:49.75pt;height:14.27pt;mso-position-horizontal-relative:page;mso-position-vertical-relative:page;z-index:-232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100006pt;margin-top:196.830002pt;width:49.53pt;height:14.27pt;mso-position-horizontal-relative:page;mso-position-vertical-relative:page;z-index:-231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630005pt;margin-top:196.830002pt;width:56.75pt;height:14.27pt;mso-position-horizontal-relative:page;mso-position-vertical-relative:page;z-index:-231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380005pt;margin-top:196.830002pt;width:56.77pt;height:14.27pt;mso-position-horizontal-relative:page;mso-position-vertical-relative:page;z-index:-231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9.149994pt;margin-top:196.830002pt;width:56.77pt;height:14.27pt;mso-position-horizontal-relative:page;mso-position-vertical-relative:page;z-index:-231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919983pt;margin-top:196.830002pt;width:56.5pt;height:14.27pt;mso-position-horizontal-relative:page;mso-position-vertical-relative:page;z-index:-231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196.830002pt;width:56.78pt;height:14.27pt;mso-position-horizontal-relative:page;mso-position-vertical-relative:page;z-index:-231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3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9.200012pt;margin-top:196.830002pt;width:56.78pt;height:14.27pt;mso-position-horizontal-relative:page;mso-position-vertical-relative:page;z-index:-231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97998pt;margin-top:196.830002pt;width:56.75pt;height:14.27pt;mso-position-horizontal-relative:page;mso-position-vertical-relative:page;z-index:-231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11.100006pt;width:99.025pt;height:14.25pt;mso-position-horizontal-relative:page;mso-position-vertical-relative:page;z-index:-231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15(v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r.2)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50003pt;margin-top:211.100006pt;width:90.78pt;height:14.25pt;mso-position-horizontal-relative:page;mso-position-vertical-relative:page;z-index:-231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1472.1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830002pt;margin-top:211.100006pt;width:49.52pt;height:14.25pt;mso-position-horizontal-relative:page;mso-position-vertical-relative:page;z-index:-230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350006pt;margin-top:211.100006pt;width:49.75pt;height:14.25pt;mso-position-horizontal-relative:page;mso-position-vertical-relative:page;z-index:-230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100006pt;margin-top:211.100006pt;width:49.53pt;height:14.25pt;mso-position-horizontal-relative:page;mso-position-vertical-relative:page;z-index:-230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630005pt;margin-top:211.100006pt;width:56.75pt;height:14.25pt;mso-position-horizontal-relative:page;mso-position-vertical-relative:page;z-index:-230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380005pt;margin-top:211.100006pt;width:56.77pt;height:14.25pt;mso-position-horizontal-relative:page;mso-position-vertical-relative:page;z-index:-230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9.149994pt;margin-top:211.100006pt;width:56.77pt;height:14.25pt;mso-position-horizontal-relative:page;mso-position-vertical-relative:page;z-index:-230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919983pt;margin-top:211.100006pt;width:56.5pt;height:14.25pt;mso-position-horizontal-relative:page;mso-position-vertical-relative:page;z-index:-230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211.100006pt;width:56.78pt;height:14.25pt;mso-position-horizontal-relative:page;mso-position-vertical-relative:page;z-index:-230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3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9.200012pt;margin-top:211.100006pt;width:56.78pt;height:14.25pt;mso-position-horizontal-relative:page;mso-position-vertical-relative:page;z-index:-230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97998pt;margin-top:211.100006pt;width:56.75pt;height:14.25pt;mso-position-horizontal-relative:page;mso-position-vertical-relative:page;z-index:-230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25.350006pt;width:99.025pt;height:14.25pt;mso-position-horizontal-relative:page;mso-position-vertical-relative:page;z-index:-229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3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50003pt;margin-top:225.350006pt;width:90.78pt;height:14.25pt;mso-position-horizontal-relative:page;mso-position-vertical-relative:page;z-index:-229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0775.1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830002pt;margin-top:225.350006pt;width:49.52pt;height:14.25pt;mso-position-horizontal-relative:page;mso-position-vertical-relative:page;z-index:-229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350006pt;margin-top:225.350006pt;width:49.75pt;height:14.25pt;mso-position-horizontal-relative:page;mso-position-vertical-relative:page;z-index:-229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100006pt;margin-top:225.350006pt;width:49.53pt;height:14.25pt;mso-position-horizontal-relative:page;mso-position-vertical-relative:page;z-index:-229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630005pt;margin-top:225.350006pt;width:56.75pt;height:14.25pt;mso-position-horizontal-relative:page;mso-position-vertical-relative:page;z-index:-229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380005pt;margin-top:225.350006pt;width:56.77pt;height:14.25pt;mso-position-horizontal-relative:page;mso-position-vertical-relative:page;z-index:-229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9.149994pt;margin-top:225.350006pt;width:56.77pt;height:14.25pt;mso-position-horizontal-relative:page;mso-position-vertical-relative:page;z-index:-229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919983pt;margin-top:225.350006pt;width:56.5pt;height:14.25pt;mso-position-horizontal-relative:page;mso-position-vertical-relative:page;z-index:-229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225.350006pt;width:56.78pt;height:14.25pt;mso-position-horizontal-relative:page;mso-position-vertical-relative:page;z-index:-229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3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9.200012pt;margin-top:225.350006pt;width:56.78pt;height:14.25pt;mso-position-horizontal-relative:page;mso-position-vertical-relative:page;z-index:-228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97998pt;margin-top:225.350006pt;width:56.75pt;height:14.25pt;mso-position-horizontal-relative:page;mso-position-vertical-relative:page;z-index:-228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025002pt;margin-top:239.600006pt;width:99.025pt;height:14.5pt;mso-position-horizontal-relative:page;mso-position-vertical-relative:page;z-index:-228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X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6.050003pt;margin-top:239.600006pt;width:90.78pt;height:14.5pt;mso-position-horizontal-relative:page;mso-position-vertical-relative:page;z-index:-228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105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0876.1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830002pt;margin-top:239.600006pt;width:49.52pt;height:14.5pt;mso-position-horizontal-relative:page;mso-position-vertical-relative:page;z-index:-2285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6.350006pt;margin-top:239.600006pt;width:49.75pt;height:14.5pt;mso-position-horizontal-relative:page;mso-position-vertical-relative:page;z-index:-2284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7" w:right="38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6.100006pt;margin-top:239.600006pt;width:49.53pt;height:14.5pt;mso-position-horizontal-relative:page;mso-position-vertical-relative:page;z-index:-2283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392" w:right="38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5.630005pt;margin-top:239.600006pt;width:56.75pt;height:14.5pt;mso-position-horizontal-relative:page;mso-position-vertical-relative:page;z-index:-2282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2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2.380005pt;margin-top:239.600006pt;width:56.77pt;height:14.5pt;mso-position-horizontal-relative:page;mso-position-vertical-relative:page;z-index:-2281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9.149994pt;margin-top:239.600006pt;width:56.77pt;height:14.5pt;mso-position-horizontal-relative:page;mso-position-vertical-relative:page;z-index:-2280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5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65.919983pt;margin-top:239.600006pt;width:56.5pt;height:14.5pt;mso-position-horizontal-relative:page;mso-position-vertical-relative:page;z-index:-2279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2.419983pt;margin-top:239.600006pt;width:56.78pt;height:14.5pt;mso-position-horizontal-relative:page;mso-position-vertical-relative:page;z-index:-2278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73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9.200012pt;margin-top:239.600006pt;width:56.78pt;height:14.5pt;mso-position-horizontal-relative:page;mso-position-vertical-relative:page;z-index:-2277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62" w:right="442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5.97998pt;margin-top:239.600006pt;width:56.75pt;height:14.5pt;mso-position-horizontal-relative:page;mso-position-vertical-relative:page;z-index:-2276" type="#_x0000_t202" filled="f" stroked="f">
            <v:textbox inset="0,0,0,0">
              <w:txbxContent>
                <w:p>
                  <w:pPr>
                    <w:spacing w:before="6" w:after="0" w:line="240" w:lineRule="auto"/>
                    <w:ind w:left="457" w:right="447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333333"/>
                      <w:spacing w:val="0"/>
                      <w:w w:val="100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</w:p>
    <w:sectPr>
      <w:pgSz w:w="16840" w:h="11920" w:orient="landscape"/>
      <w:pgMar w:top="1080" w:bottom="280" w:left="102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Calibri">
    <w:altName w:val="Calibri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dcterms:created xsi:type="dcterms:W3CDTF">2022-10-25T12:36:53Z</dcterms:created>
  <dcterms:modified xsi:type="dcterms:W3CDTF">2022-10-25T12:36:53Z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LastSaved">
    <vt:filetime>2022-10-25T00:00:00Z</vt:filetime>
  </property>
</Properties>
</file>