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6.080002pt;margin-top:51.123917pt;width:189.856002pt;height:14pt;mso-position-horizontal-relative:page;mso-position-vertical-relative:page;z-index:-50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тье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025002pt;margin-top:96.123917pt;width:462.468022pt;height:241.82pt;mso-position-horizontal-relative:page;mso-position-vertical-relative:page;z-index:-502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918" w:right="894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  <w:b/>
                      <w:bCs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  <w:b/>
                      <w:bCs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74" w:right="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Ю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ТЕ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ЫХ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ДА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i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i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b/>
                      <w:bCs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2323" w:right="228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TE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229" w:right="19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©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лоб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#,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Дуб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b/>
                      <w:bCs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b/>
                      <w:bCs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b/>
                      <w:bCs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В.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ол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b/>
                      <w:bCs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во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b/>
                      <w:bCs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овал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  <w:position w:val="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чу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b/>
                      <w:bCs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3477" w:right="3448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ова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#,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*,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b/>
                      <w:bCs/>
                      <w:position w:val="8"/>
                    </w:rPr>
                    <w:t>***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1777" w:right="174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i/>
                      <w:position w:val="8"/>
                    </w:rPr>
                    <w:t>#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л.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по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  <w:position w:val="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ob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@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  <w:position w:val="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r</w:t>
                  </w:r>
                  <w:hyperlink r:id="rId5"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0"/>
                        <w:w w:val="100"/>
                        <w:i/>
                        <w:position w:val="0"/>
                      </w:rPr>
                      <w:t>u;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0"/>
                        <w:w w:val="100"/>
                        <w:i/>
                        <w:position w:val="0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1"/>
                        <w:w w:val="100"/>
                        <w:i/>
                        <w:position w:val="0"/>
                      </w:rPr>
                      <w:t>z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-2"/>
                        <w:w w:val="100"/>
                        <w:i/>
                        <w:position w:val="0"/>
                      </w:rPr>
                      <w:t>k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0"/>
                        <w:w w:val="100"/>
                        <w:i/>
                        <w:position w:val="0"/>
                      </w:rPr>
                      <w:t>a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1"/>
                        <w:w w:val="100"/>
                        <w:i/>
                        <w:position w:val="0"/>
                      </w:rPr>
                      <w:t>s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-2"/>
                        <w:w w:val="100"/>
                        <w:i/>
                        <w:position w:val="0"/>
                      </w:rPr>
                      <w:t>k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0"/>
                        <w:w w:val="100"/>
                        <w:i/>
                        <w:position w:val="0"/>
                      </w:rPr>
                      <w:t>o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-2"/>
                        <w:w w:val="100"/>
                        <w:i/>
                        <w:position w:val="0"/>
                      </w:rPr>
                      <w:t>v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1"/>
                        <w:w w:val="100"/>
                        <w:i/>
                        <w:position w:val="0"/>
                      </w:rPr>
                      <w:t>a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-1"/>
                        <w:w w:val="100"/>
                        <w:i/>
                        <w:position w:val="0"/>
                      </w:rPr>
                      <w:t>@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3"/>
                        <w:w w:val="100"/>
                        <w:i/>
                        <w:position w:val="0"/>
                      </w:rPr>
                      <w:t>i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0"/>
                        <w:w w:val="100"/>
                        <w:i/>
                        <w:position w:val="0"/>
                      </w:rPr>
                      <w:t>b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-2"/>
                        <w:w w:val="100"/>
                        <w:i/>
                        <w:position w:val="0"/>
                      </w:rPr>
                      <w:t>c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0"/>
                        <w:w w:val="100"/>
                        <w:i/>
                        <w:position w:val="0"/>
                      </w:rPr>
                      <w:t>h.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2"/>
                        <w:w w:val="100"/>
                        <w:i/>
                        <w:position w:val="0"/>
                      </w:rPr>
                      <w:t>ru</w:t>
                    </w:r>
                    <w:r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  <w:spacing w:val="0"/>
                        <w:w w:val="100"/>
                        <w:position w:val="0"/>
                      </w:rPr>
                    </w:r>
                  </w:hyperlink>
                </w:p>
                <w:p>
                  <w:pPr>
                    <w:spacing w:before="4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-21" w:right="-4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i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иоор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М.М.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Ю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чи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ова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9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1693" w:right="166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117997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Мо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а,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л.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354" w:lineRule="auto"/>
                    <w:ind w:left="1855" w:right="182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i/>
                      <w:position w:val="8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Кар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185910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аво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л.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  <w:position w:val="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7" w:after="0" w:line="240" w:lineRule="auto"/>
                    <w:ind w:left="716" w:right="69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***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ацио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ова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ици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9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1078" w:right="104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ир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i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ова,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117997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Мо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а,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л.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рови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ова,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5002pt;margin-top:373.463928pt;width:251.837005pt;height:33.75pt;mso-position-horizontal-relative:page;mso-position-vertical-relative:page;z-index:-50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</w:p>
                <w:p>
                  <w:pPr>
                    <w:spacing w:before="9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3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DQ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офл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7.729980pt;margin-top:393.213928pt;width:8.0pt;height:14pt;mso-position-horizontal-relative:page;mso-position-vertical-relative:page;z-index:-500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525002pt;margin-top:417.963928pt;width:434.425pt;height:52.5pt;mso-position-horizontal-relative:page;mso-position-vertical-relative:page;z-index:-499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орфоло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76" w:lineRule="exact"/>
                    <w:ind w:left="20" w:right="-42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Табл.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офл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ю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DQ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-C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-4"/>
                      <w:w w:val="100"/>
                      <w:position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C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7.729980pt;margin-top:417.963928pt;width:8.0pt;height:14pt;mso-position-horizontal-relative:page;mso-position-vertical-relative:page;z-index:-498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7.729980pt;margin-top:456.463928pt;width:8.0pt;height:14pt;mso-position-horizontal-relative:page;mso-position-vertical-relative:page;z-index:-49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4</w:t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75.25pt;margin-top:80pt;width:441.9pt;height:313.19pt;mso-position-horizontal-relative:page;mso-position-vertical-relative:page;z-index:-496" type="#_x0000_t75">
            <v:imagedata r:id="rId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5002pt;margin-top:415.213928pt;width:453.519004pt;height:45.75pt;mso-position-horizontal-relative:page;mso-position-vertical-relative:page;z-index:-49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5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DQ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офл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DQ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</w:p>
                <w:p>
                  <w:pPr>
                    <w:spacing w:before="39" w:after="0" w:line="278" w:lineRule="auto"/>
                    <w:ind w:left="20" w:right="-41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офл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лож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флуор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тов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5002pt;margin-top:462.743927pt;width:252.269001pt;height:14pt;mso-position-horizontal-relative:page;mso-position-vertical-relative:page;z-index:-494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9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т):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-1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pH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8.899994pt;margin-top:462.743927pt;width:195.686003pt;height:14pt;mso-position-horizontal-relative:page;mso-position-vertical-relative:page;z-index:-49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8.9,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293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600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офл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5002pt;margin-top:478.743927pt;width:453.459pt;height:45.75pt;mso-position-horizontal-relative:page;mso-position-vertical-relative:page;z-index:-492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tabs>
                      <w:tab w:pos="1180" w:val="left"/>
                      <w:tab w:pos="1520" w:val="left"/>
                      <w:tab w:pos="2080" w:val="left"/>
                      <w:tab w:pos="2760" w:val="left"/>
                    </w:tabs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рт)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800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ц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(флуор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6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).</w:t>
                  </w:r>
                </w:p>
                <w:p>
                  <w:pPr>
                    <w:spacing w:before="39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</w:p>
                <w:p>
                  <w:pPr>
                    <w:spacing w:before="44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6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1.</w:t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73.5pt;margin-top:80pt;width:463pt;height:391.5pt;mso-position-horizontal-relative:page;mso-position-vertical-relative:page;z-index:-491" type="#_x0000_t75">
            <v:imagedata r:id="rId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5002pt;margin-top:479.993927pt;width:453.445pt;height:45.75pt;mso-position-horizontal-relative:page;mso-position-vertical-relative:page;z-index:-490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49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орфоло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шт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</w:p>
                <w:p>
                  <w:pPr>
                    <w:spacing w:before="39" w:after="0" w:line="240" w:lineRule="auto"/>
                    <w:ind w:left="20" w:right="-61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зок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шт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зок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0.5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4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</w:p>
                <w:p>
                  <w:pPr>
                    <w:spacing w:before="44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rm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зок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2.974998pt;margin-top:83.980003pt;width:434.275pt;height:300.69pt;mso-position-horizontal-relative:page;mso-position-vertical-relative:page;z-index:-489" coordorigin="1459,1680" coordsize="8686,6014">
            <v:group style="position:absolute;left:1470;top:1691;width:8664;height:2" coordorigin="1470,1691" coordsize="8664,2">
              <v:shape style="position:absolute;left:1470;top:1691;width:8664;height:2" coordorigin="1470,1691" coordsize="8664,0" path="m1470,1691l10134,1691e" filled="f" stroked="t" strokeweight="1.1pt" strokecolor="#000000">
                <v:path arrowok="t"/>
              </v:shape>
            </v:group>
            <v:group style="position:absolute;left:1480;top:1701;width:2;height:5972" coordorigin="1480,1701" coordsize="2,5972">
              <v:shape style="position:absolute;left:1480;top:1701;width:2;height:5972" coordorigin="1480,1701" coordsize="0,5972" path="m1480,1701l1480,7672e" filled="f" stroked="t" strokeweight="1.1pt" strokecolor="#000000">
                <v:path arrowok="t"/>
              </v:shape>
            </v:group>
            <v:group style="position:absolute;left:2521;top:1701;width:2;height:5972" coordorigin="2521,1701" coordsize="2,5972">
              <v:shape style="position:absolute;left:2521;top:1701;width:2;height:5972" coordorigin="2521,1701" coordsize="0,5972" path="m2521,1701l2521,7672e" filled="f" stroked="t" strokeweight="1.1pt" strokecolor="#000000">
                <v:path arrowok="t"/>
              </v:shape>
            </v:group>
            <v:group style="position:absolute;left:6383;top:1701;width:2;height:5972" coordorigin="6383,1701" coordsize="2,5972">
              <v:shape style="position:absolute;left:6383;top:1701;width:2;height:5972" coordorigin="6383,1701" coordsize="0,5972" path="m6383,1701l6383,7672e" filled="f" stroked="t" strokeweight="1.1pt" strokecolor="#000000">
                <v:path arrowok="t"/>
              </v:shape>
            </v:group>
            <v:group style="position:absolute;left:10124;top:1701;width:2;height:5972" coordorigin="10124,1701" coordsize="2,5972">
              <v:shape style="position:absolute;left:10124;top:1701;width:2;height:5972" coordorigin="10124,1701" coordsize="0,5972" path="m10124,1701l10124,7672e" filled="f" stroked="t" strokeweight="1.1pt" strokecolor="#000000">
                <v:path arrowok="t"/>
              </v:shape>
            </v:group>
            <v:group style="position:absolute;left:1470;top:2421;width:8664;height:2" coordorigin="1470,2421" coordsize="8664,2">
              <v:shape style="position:absolute;left:1470;top:2421;width:8664;height:2" coordorigin="1470,2421" coordsize="8664,0" path="m1470,2421l10134,2421e" filled="f" stroked="t" strokeweight="1.1pt" strokecolor="#000000">
                <v:path arrowok="t"/>
              </v:shape>
            </v:group>
            <v:group style="position:absolute;left:3582;top:2431;width:2;height:5242" coordorigin="3582,2431" coordsize="2,5242">
              <v:shape style="position:absolute;left:3582;top:2431;width:2;height:5242" coordorigin="3582,2431" coordsize="0,5242" path="m3582,2431l3582,7672e" filled="f" stroked="t" strokeweight="1.1pt" strokecolor="#000000">
                <v:path arrowok="t"/>
              </v:shape>
            </v:group>
            <v:group style="position:absolute;left:5392;top:2431;width:2;height:5242" coordorigin="5392,2431" coordsize="2,5242">
              <v:shape style="position:absolute;left:5392;top:2431;width:2;height:5242" coordorigin="5392,2431" coordsize="0,5242" path="m5392,2431l5392,7672e" filled="f" stroked="t" strokeweight="1.125pt" strokecolor="#000000">
                <v:path arrowok="t"/>
              </v:shape>
            </v:group>
            <v:group style="position:absolute;left:7403;top:2431;width:2;height:5242" coordorigin="7403,2431" coordsize="2,5242">
              <v:shape style="position:absolute;left:7403;top:2431;width:2;height:5242" coordorigin="7403,2431" coordsize="0,5242" path="m7403,2431l7403,7672e" filled="f" stroked="t" strokeweight="1.1pt" strokecolor="#000000">
                <v:path arrowok="t"/>
              </v:shape>
            </v:group>
            <v:group style="position:absolute;left:9174;top:2431;width:2;height:5242" coordorigin="9174,2431" coordsize="2,5242">
              <v:shape style="position:absolute;left:9174;top:2431;width:2;height:5242" coordorigin="9174,2431" coordsize="0,5242" path="m9174,2431l9174,7672e" filled="f" stroked="t" strokeweight="1.1pt" strokecolor="#000000">
                <v:path arrowok="t"/>
              </v:shape>
            </v:group>
            <v:group style="position:absolute;left:1470;top:3151;width:8664;height:2" coordorigin="1470,3151" coordsize="8664,2">
              <v:shape style="position:absolute;left:1470;top:3151;width:8664;height:2" coordorigin="1470,3151" coordsize="8664,0" path="m1470,3151l10134,3151e" filled="f" stroked="t" strokeweight="1.1pt" strokecolor="#000000">
                <v:path arrowok="t"/>
              </v:shape>
            </v:group>
            <v:group style="position:absolute;left:1470;top:3561;width:8664;height:2" coordorigin="1470,3561" coordsize="8664,2">
              <v:shape style="position:absolute;left:1470;top:3561;width:8664;height:2" coordorigin="1470,3561" coordsize="8664,0" path="m1470,3561l10134,3561e" filled="f" stroked="t" strokeweight="1.1pt" strokecolor="#000000">
                <v:path arrowok="t"/>
              </v:shape>
            </v:group>
            <v:group style="position:absolute;left:1470;top:3971;width:8664;height:2" coordorigin="1470,3971" coordsize="8664,2">
              <v:shape style="position:absolute;left:1470;top:3971;width:8664;height:2" coordorigin="1470,3971" coordsize="8664,0" path="m1470,3971l10134,3971e" filled="f" stroked="t" strokeweight="1.1pt" strokecolor="#000000">
                <v:path arrowok="t"/>
              </v:shape>
            </v:group>
            <v:group style="position:absolute;left:1470;top:4382;width:8664;height:2" coordorigin="1470,4382" coordsize="8664,2">
              <v:shape style="position:absolute;left:1470;top:4382;width:8664;height:2" coordorigin="1470,4382" coordsize="8664,0" path="m1470,4382l10134,4382e" filled="f" stroked="t" strokeweight="1.1pt" strokecolor="#000000">
                <v:path arrowok="t"/>
              </v:shape>
            </v:group>
            <v:group style="position:absolute;left:1470;top:4792;width:8664;height:2" coordorigin="1470,4792" coordsize="8664,2">
              <v:shape style="position:absolute;left:1470;top:4792;width:8664;height:2" coordorigin="1470,4792" coordsize="8664,0" path="m1470,4792l10134,4792e" filled="f" stroked="t" strokeweight="1.1pt" strokecolor="#000000">
                <v:path arrowok="t"/>
              </v:shape>
            </v:group>
            <v:group style="position:absolute;left:1470;top:5202;width:3932;height:2" coordorigin="1470,5202" coordsize="3932,2">
              <v:shape style="position:absolute;left:1470;top:5202;width:3932;height:2" coordorigin="1470,5202" coordsize="3932,0" path="m1470,5202l5402,5202e" filled="f" stroked="t" strokeweight="1.1pt" strokecolor="#000000">
                <v:path arrowok="t"/>
              </v:shape>
            </v:group>
            <v:group style="position:absolute;left:6373;top:5202;width:2811;height:2" coordorigin="6373,5202" coordsize="2811,2">
              <v:shape style="position:absolute;left:6373;top:5202;width:2811;height:2" coordorigin="6373,5202" coordsize="2811,0" path="m6373,5202l9184,5202e" filled="f" stroked="t" strokeweight="1.1pt" strokecolor="#000000">
                <v:path arrowok="t"/>
              </v:shape>
            </v:group>
            <v:group style="position:absolute;left:1470;top:5612;width:8664;height:2" coordorigin="1470,5612" coordsize="8664,2">
              <v:shape style="position:absolute;left:1470;top:5612;width:8664;height:2" coordorigin="1470,5612" coordsize="8664,0" path="m1470,5612l10134,5612e" filled="f" stroked="t" strokeweight="1.1pt" strokecolor="#000000">
                <v:path arrowok="t"/>
              </v:shape>
            </v:group>
            <v:group style="position:absolute;left:1470;top:6022;width:8664;height:2" coordorigin="1470,6022" coordsize="8664,2">
              <v:shape style="position:absolute;left:1470;top:6022;width:8664;height:2" coordorigin="1470,6022" coordsize="8664,0" path="m1470,6022l10134,6022e" filled="f" stroked="t" strokeweight="1.1pt" strokecolor="#000000">
                <v:path arrowok="t"/>
              </v:shape>
            </v:group>
            <v:group style="position:absolute;left:1470;top:6452;width:8664;height:2" coordorigin="1470,6452" coordsize="8664,2">
              <v:shape style="position:absolute;left:1470;top:6452;width:8664;height:2" coordorigin="1470,6452" coordsize="8664,0" path="m1470,6452l10134,6452e" filled="f" stroked="t" strokeweight="1.1pt" strokecolor="#000000">
                <v:path arrowok="t"/>
              </v:shape>
            </v:group>
            <v:group style="position:absolute;left:1470;top:6862;width:8664;height:2" coordorigin="1470,6862" coordsize="8664,2">
              <v:shape style="position:absolute;left:1470;top:6862;width:8664;height:2" coordorigin="1470,6862" coordsize="8664,0" path="m1470,6862l10134,6862e" filled="f" stroked="t" strokeweight="1.1pt" strokecolor="#000000">
                <v:path arrowok="t"/>
              </v:shape>
            </v:group>
            <v:group style="position:absolute;left:1470;top:7272;width:3932;height:2" coordorigin="1470,7272" coordsize="3932,2">
              <v:shape style="position:absolute;left:1470;top:7272;width:3932;height:2" coordorigin="1470,7272" coordsize="3932,0" path="m1470,7272l5402,7272e" filled="f" stroked="t" strokeweight="1.1pt" strokecolor="#000000">
                <v:path arrowok="t"/>
              </v:shape>
            </v:group>
            <v:group style="position:absolute;left:6373;top:7272;width:2811;height:2" coordorigin="6373,7272" coordsize="2811,2">
              <v:shape style="position:absolute;left:6373;top:7272;width:2811;height:2" coordorigin="6373,7272" coordsize="2811,0" path="m6373,7272l9184,7272e" filled="f" stroked="t" strokeweight="1.1pt" strokecolor="#000000">
                <v:path arrowok="t"/>
              </v:shape>
            </v:group>
            <v:group style="position:absolute;left:1470;top:7682;width:8664;height:2" coordorigin="1470,7682" coordsize="8664,2">
              <v:shape style="position:absolute;left:1470;top:7682;width:8664;height:2" coordorigin="1470,7682" coordsize="8664,0" path="m1470,7682l10134,7682e" filled="f" stroked="t" strokeweight="1.1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5002pt;margin-top:43.123917pt;width:401.383002pt;height:29.75pt;mso-position-horizontal-relative:page;mso-position-vertical-relative:page;z-index:-488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Табл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офл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ю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</w:p>
                <w:p>
                  <w:pPr>
                    <w:spacing w:before="33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-5"/>
                      <w:w w:val="100"/>
                      <w:position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C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5002pt;margin-top:401.268585pt;width:330.272004pt;height:13pt;mso-position-horizontal-relative:page;mso-position-vertical-relative:page;z-index:-48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6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ом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5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7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6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6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84.529999pt;width:52.025pt;height:36.5pt;mso-position-horizontal-relative:page;mso-position-vertical-relative:page;z-index:-48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84.529999pt;width:193.08pt;height:36.5pt;mso-position-horizontal-relative:page;mso-position-vertical-relative:page;z-index:-485" type="#_x0000_t202" filled="f" stroked="f">
            <v:textbox inset="0,0,0,0">
              <w:txbxContent>
                <w:p>
                  <w:pPr>
                    <w:spacing w:before="51" w:after="0" w:line="273" w:lineRule="auto"/>
                    <w:ind w:left="521" w:right="454" w:firstLine="5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офл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K.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1"/>
                    </w:rPr>
                    <w:t>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pH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8.9,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800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1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84.529999pt;width:187.07pt;height:36.5pt;mso-position-horizontal-relative:page;mso-position-vertical-relative:page;z-index:-484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700" w:right="66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офл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рт,</w:t>
                  </w:r>
                </w:p>
                <w:p>
                  <w:pPr>
                    <w:spacing w:before="39" w:after="0" w:line="240" w:lineRule="auto"/>
                    <w:ind w:left="417" w:right="40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1"/>
                    </w:rPr>
                    <w:t>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pH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8.9,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600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1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1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121.029999pt;width:52.025pt;height:36.520pt;mso-position-horizontal-relative:page;mso-position-vertical-relative:page;z-index:-483" type="#_x0000_t202" filled="f" stroked="f">
            <v:textbox inset="0,0,0,0">
              <w:txbxContent>
                <w:p>
                  <w:pPr>
                    <w:spacing w:before="6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5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том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121.029999pt;width:53.03pt;height:36.520pt;mso-position-horizontal-relative:page;mso-position-vertical-relative:page;z-index:-482" type="#_x0000_t202" filled="f" stroked="f">
            <v:textbox inset="0,0,0,0">
              <w:txbxContent>
                <w:p>
                  <w:pPr>
                    <w:spacing w:before="1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5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.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121.029999pt;width:90.5325pt;height:36.520pt;mso-position-horizontal-relative:page;mso-position-vertical-relative:page;z-index:-481" type="#_x0000_t202" filled="f" stroked="f">
            <v:textbox inset="0,0,0,0">
              <w:txbxContent>
                <w:p>
                  <w:pPr>
                    <w:spacing w:before="51" w:after="0" w:line="273" w:lineRule="auto"/>
                    <w:ind w:left="750" w:right="19" w:firstLine="-685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муль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6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5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6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121.029999pt;width:49.5175pt;height:36.520pt;mso-position-horizontal-relative:page;mso-position-vertical-relative:page;z-index:-480" type="#_x0000_t202" filled="f" stroked="f">
            <v:textbox inset="0,0,0,0">
              <w:txbxContent>
                <w:p>
                  <w:pPr>
                    <w:spacing w:before="1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.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121.029999pt;width:51.02pt;height:36.520pt;mso-position-horizontal-relative:page;mso-position-vertical-relative:page;z-index:-479" type="#_x0000_t202" filled="f" stroked="f">
            <v:textbox inset="0,0,0,0">
              <w:txbxContent>
                <w:p>
                  <w:pPr>
                    <w:spacing w:before="1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3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.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121.029999pt;width:88.55pt;height:36.520pt;mso-position-horizontal-relative:page;mso-position-vertical-relative:page;z-index:-478" type="#_x0000_t202" filled="f" stroked="f">
            <v:textbox inset="0,0,0,0">
              <w:txbxContent>
                <w:p>
                  <w:pPr>
                    <w:spacing w:before="51" w:after="0" w:line="273" w:lineRule="auto"/>
                    <w:ind w:left="730" w:right="-1" w:firstLine="-685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муль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6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5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6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121.029999pt;width:47.5pt;height:36.520pt;mso-position-horizontal-relative:page;mso-position-vertical-relative:page;z-index:-477" type="#_x0000_t202" filled="f" stroked="f">
            <v:textbox inset="0,0,0,0">
              <w:txbxContent>
                <w:p>
                  <w:pPr>
                    <w:spacing w:before="1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6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.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157.550003pt;width:52.025pt;height:20.5pt;mso-position-horizontal-relative:page;mso-position-vertical-relative:page;z-index:-476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427" w:right="39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157.550003pt;width:53.03pt;height:20.5pt;mso-position-horizontal-relative:page;mso-position-vertical-relative:page;z-index:-475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7.990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157.550003pt;width:90.5325pt;height:20.5pt;mso-position-horizontal-relative:page;mso-position-vertical-relative:page;z-index:-474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607" w:right="58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157.550003pt;width:49.5175pt;height:20.5pt;mso-position-horizontal-relative:page;mso-position-vertical-relative:page;z-index:-473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1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130.79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157.550003pt;width:51.02pt;height:20.5pt;mso-position-horizontal-relative:page;mso-position-vertical-relative:page;z-index:-472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7.960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157.550003pt;width:88.55pt;height:20.5pt;mso-position-horizontal-relative:page;mso-position-vertical-relative:page;z-index:-471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588" w:right="56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157.550003pt;width:47.5pt;height:20.5pt;mso-position-horizontal-relative:page;mso-position-vertical-relative:page;z-index:-470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1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130.78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178.050003pt;width:52.025pt;height:20.5pt;mso-position-horizontal-relative:page;mso-position-vertical-relative:page;z-index:-469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427" w:right="39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178.050003pt;width:53.03pt;height:20.5pt;mso-position-horizontal-relative:page;mso-position-vertical-relative:page;z-index:-468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7.966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178.050003pt;width:90.5325pt;height:20.5pt;mso-position-horizontal-relative:page;mso-position-vertical-relative:page;z-index:-467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607" w:right="58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178.050003pt;width:49.5175pt;height:20.5pt;mso-position-horizontal-relative:page;mso-position-vertical-relative:page;z-index:-466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1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117.09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178.050003pt;width:51.02pt;height:20.5pt;mso-position-horizontal-relative:page;mso-position-vertical-relative:page;z-index:-465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7.945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178.050003pt;width:88.55pt;height:20.5pt;mso-position-horizontal-relative:page;mso-position-vertical-relative:page;z-index:-464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588" w:right="56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178.050003pt;width:47.5pt;height:20.5pt;mso-position-horizontal-relative:page;mso-position-vertical-relative:page;z-index:-463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1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117.09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198.550003pt;width:52.025pt;height:20.53pt;mso-position-horizontal-relative:page;mso-position-vertical-relative:page;z-index:-462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367" w:right="33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198.550003pt;width:53.03pt;height:20.53pt;mso-position-horizontal-relative:page;mso-position-vertical-relative:page;z-index:-461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2.477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198.550003pt;width:90.5325pt;height:20.53pt;mso-position-horizontal-relative:page;mso-position-vertical-relative:page;z-index:-460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607" w:right="58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198.550003pt;width:49.5175pt;height:20.53pt;mso-position-horizontal-relative:page;mso-position-vertical-relative:page;z-index:-459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2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18.78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198.550003pt;width:51.02pt;height:20.53pt;mso-position-horizontal-relative:page;mso-position-vertical-relative:page;z-index:-458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2.468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198.550003pt;width:88.55pt;height:20.53pt;mso-position-horizontal-relative:page;mso-position-vertical-relative:page;z-index:-457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588" w:right="56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198.550003pt;width:47.5pt;height:20.53pt;mso-position-horizontal-relative:page;mso-position-vertical-relative:page;z-index:-456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18.78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219.080002pt;width:52.025pt;height:20.5pt;mso-position-horizontal-relative:page;mso-position-vertical-relative:page;z-index:-455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367" w:right="33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219.080002pt;width:53.03pt;height:20.5pt;mso-position-horizontal-relative:page;mso-position-vertical-relative:page;z-index:-454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2.577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219.080002pt;width:90.5325pt;height:20.5pt;mso-position-horizontal-relative:page;mso-position-vertical-relative:page;z-index:-453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607" w:right="58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219.080002pt;width:49.5175pt;height:20.5pt;mso-position-horizontal-relative:page;mso-position-vertical-relative:page;z-index:-452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22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20.98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219.080002pt;width:51.02pt;height:20.5pt;mso-position-horizontal-relative:page;mso-position-vertical-relative:page;z-index:-451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2.569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219.080002pt;width:88.55pt;height:20.5pt;mso-position-horizontal-relative:page;mso-position-vertical-relative:page;z-index:-450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588" w:right="56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219.080002pt;width:47.5pt;height:20.5pt;mso-position-horizontal-relative:page;mso-position-vertical-relative:page;z-index:-449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2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20.96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239.580002pt;width:52.025pt;height:20.5pt;mso-position-horizontal-relative:page;mso-position-vertical-relative:page;z-index:-448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352" w:right="32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239.580002pt;width:53.03pt;height:20.5pt;mso-position-horizontal-relative:page;mso-position-vertical-relative:page;z-index:-447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5.122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239.580002pt;width:90.5325pt;height:20.5pt;mso-position-horizontal-relative:page;mso-position-vertical-relative:page;z-index:-446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602" w:right="58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уш.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239.580002pt;width:49.5175pt;height:41pt;mso-position-horizontal-relative:page;mso-position-vertical-relative:page;z-index:-445" type="#_x0000_t202" filled="f" stroked="f">
            <v:textbox inset="0,0,0,0">
              <w:txbxContent>
                <w:p>
                  <w:pPr>
                    <w:spacing w:before="11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22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47.86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239.580002pt;width:51.02pt;height:20.5pt;mso-position-horizontal-relative:page;mso-position-vertical-relative:page;z-index:-444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5.118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239.580002pt;width:88.55pt;height:20.5pt;mso-position-horizontal-relative:page;mso-position-vertical-relative:page;z-index:-443" type="#_x0000_t202" filled="f" stroked="f">
            <v:textbox inset="0,0,0,0">
              <w:txbxContent>
                <w:p>
                  <w:pPr>
                    <w:spacing w:before="56" w:after="0" w:line="240" w:lineRule="auto"/>
                    <w:ind w:left="583" w:right="56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уш.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239.580002pt;width:47.5pt;height:41pt;mso-position-horizontal-relative:page;mso-position-vertical-relative:page;z-index:-442" type="#_x0000_t202" filled="f" stroked="f">
            <v:textbox inset="0,0,0,0">
              <w:txbxContent>
                <w:p>
                  <w:pPr>
                    <w:spacing w:before="11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2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47.84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260.079987pt;width:52.025pt;height:20.5pt;mso-position-horizontal-relative:page;mso-position-vertical-relative:page;z-index:-441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342" w:right="32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260.079987pt;width:53.03pt;height:20.5pt;mso-position-horizontal-relative:page;mso-position-vertical-relative:page;z-index:-440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4.954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260.079987pt;width:90.5325pt;height:20.5pt;mso-position-horizontal-relative:page;mso-position-vertical-relative:page;z-index:-439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592" w:right="57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уш.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д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260.079987pt;width:51.02pt;height:20.5pt;mso-position-horizontal-relative:page;mso-position-vertical-relative:page;z-index:-438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4.945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260.079987pt;width:88.55pt;height:20.5pt;mso-position-horizontal-relative:page;mso-position-vertical-relative:page;z-index:-437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577" w:right="55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уш.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д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280.579987pt;width:52.025pt;height:20.52pt;mso-position-horizontal-relative:page;mso-position-vertical-relative:page;z-index:-436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402" w:right="37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2'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280.579987pt;width:53.03pt;height:20.52pt;mso-position-horizontal-relative:page;mso-position-vertical-relative:page;z-index:-435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4.434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280.579987pt;width:90.5325pt;height:20.52pt;mso-position-horizontal-relative:page;mso-position-vertical-relative:page;z-index:-434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582" w:right="56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280.579987pt;width:49.5175pt;height:20.52pt;mso-position-horizontal-relative:page;mso-position-vertical-relative:page;z-index:-433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22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69.57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280.579987pt;width:51.02pt;height:20.52pt;mso-position-horizontal-relative:page;mso-position-vertical-relative:page;z-index:-432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4.418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280.579987pt;width:88.55pt;height:20.52pt;mso-position-horizontal-relative:page;mso-position-vertical-relative:page;z-index:-431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567" w:right="544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280.579987pt;width:47.5pt;height:20.52pt;mso-position-horizontal-relative:page;mso-position-vertical-relative:page;z-index:-430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2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69.56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301.100006pt;width:52.025pt;height:21.5pt;mso-position-horizontal-relative:page;mso-position-vertical-relative:page;z-index:-429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402" w:right="37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3'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301.100006pt;width:53.03pt;height:21.5pt;mso-position-horizontal-relative:page;mso-position-vertical-relative:page;z-index:-428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3.917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301.100006pt;width:90.5325pt;height:21.5pt;mso-position-horizontal-relative:page;mso-position-vertical-relative:page;z-index:-427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(5.1,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7.1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301.100006pt;width:49.5175pt;height:21.5pt;mso-position-horizontal-relative:page;mso-position-vertical-relative:page;z-index:-426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22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73.31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301.100006pt;width:51.02pt;height:21.5pt;mso-position-horizontal-relative:page;mso-position-vertical-relative:page;z-index:-425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3.913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301.100006pt;width:88.55pt;height:21.5pt;mso-position-horizontal-relative:page;mso-position-vertical-relative:page;z-index:-424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9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(5.2,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6.9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301.100006pt;width:47.5pt;height:21.5pt;mso-position-horizontal-relative:page;mso-position-vertical-relative:page;z-index:-423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2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73.31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322.600006pt;width:52.025pt;height:20.5pt;mso-position-horizontal-relative:page;mso-position-vertical-relative:page;z-index:-422" type="#_x0000_t202" filled="f" stroked="f">
            <v:textbox inset="0,0,0,0">
              <w:txbxContent>
                <w:p>
                  <w:pPr>
                    <w:spacing w:before="46" w:after="0" w:line="240" w:lineRule="auto"/>
                    <w:ind w:left="402" w:right="37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4'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322.600006pt;width:53.03pt;height:20.5pt;mso-position-horizontal-relative:page;mso-position-vertical-relative:page;z-index:-421" type="#_x0000_t202" filled="f" stroked="f">
            <v:textbox inset="0,0,0,0">
              <w:txbxContent>
                <w:p>
                  <w:pPr>
                    <w:spacing w:before="46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3.958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322.600006pt;width:90.5325pt;height:20.5pt;mso-position-horizontal-relative:page;mso-position-vertical-relative:page;z-index:-420" type="#_x0000_t202" filled="f" stroked="f">
            <v:textbox inset="0,0,0,0">
              <w:txbxContent>
                <w:p>
                  <w:pPr>
                    <w:spacing w:before="46" w:after="0" w:line="240" w:lineRule="auto"/>
                    <w:ind w:left="11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(2.8,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6.9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322.600006pt;width:49.5175pt;height:20.5pt;mso-position-horizontal-relative:page;mso-position-vertical-relative:page;z-index:-419" type="#_x0000_t202" filled="f" stroked="f">
            <v:textbox inset="0,0,0,0">
              <w:txbxContent>
                <w:p>
                  <w:pPr>
                    <w:spacing w:before="46" w:after="0" w:line="240" w:lineRule="auto"/>
                    <w:ind w:left="22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72.40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322.600006pt;width:51.02pt;height:20.5pt;mso-position-horizontal-relative:page;mso-position-vertical-relative:page;z-index:-418" type="#_x0000_t202" filled="f" stroked="f">
            <v:textbox inset="0,0,0,0">
              <w:txbxContent>
                <w:p>
                  <w:pPr>
                    <w:spacing w:before="46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3.955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322.600006pt;width:88.55pt;height:20.5pt;mso-position-horizontal-relative:page;mso-position-vertical-relative:page;z-index:-417" type="#_x0000_t202" filled="f" stroked="f">
            <v:textbox inset="0,0,0,0">
              <w:txbxContent>
                <w:p>
                  <w:pPr>
                    <w:spacing w:before="46" w:after="0" w:line="240" w:lineRule="auto"/>
                    <w:ind w:left="9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(2.8,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6.9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322.600006pt;width:47.5pt;height:20.5pt;mso-position-horizontal-relative:page;mso-position-vertical-relative:page;z-index:-416" type="#_x0000_t202" filled="f" stroked="f">
            <v:textbox inset="0,0,0,0">
              <w:txbxContent>
                <w:p>
                  <w:pPr>
                    <w:spacing w:before="46" w:after="0" w:line="240" w:lineRule="auto"/>
                    <w:ind w:left="2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72.41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343.100006pt;width:52.025pt;height:20.5pt;mso-position-horizontal-relative:page;mso-position-vertical-relative:page;z-index:-415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352" w:right="32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343.100006pt;width:53.03pt;height:20.5pt;mso-position-horizontal-relative:page;mso-position-vertical-relative:page;z-index:-414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3.857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343.100006pt;width:90.5325pt;height:20.5pt;mso-position-horizontal-relative:page;mso-position-vertical-relative:page;z-index:-413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5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(2.8,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11.9),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612488pt;margin-top:343.100006pt;width:49.5175pt;height:41.02pt;mso-position-horizontal-relative:page;mso-position-vertical-relative:page;z-index:-412" type="#_x0000_t202" filled="f" stroked="f">
            <v:textbox inset="0,0,0,0">
              <w:txbxContent>
                <w:p>
                  <w:pPr>
                    <w:spacing w:before="1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22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62.73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343.100006pt;width:51.02pt;height:20.5pt;mso-position-horizontal-relative:page;mso-position-vertical-relative:page;z-index:-411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3.856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343.100006pt;width:88.55pt;height:20.5pt;mso-position-horizontal-relative:page;mso-position-vertical-relative:page;z-index:-410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30" w:right="-49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(2.8,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12.0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0012pt;margin-top:343.100006pt;width:47.5pt;height:41.02pt;mso-position-horizontal-relative:page;mso-position-vertical-relative:page;z-index:-409" type="#_x0000_t202" filled="f" stroked="f">
            <v:textbox inset="0,0,0,0">
              <w:txbxContent>
                <w:p>
                  <w:pPr>
                    <w:spacing w:before="1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2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62.73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025002pt;margin-top:363.600006pt;width:52.025pt;height:20.52pt;mso-position-horizontal-relative:page;mso-position-vertical-relative:page;z-index:-408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342" w:right="32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050003pt;margin-top:363.600006pt;width:53.03pt;height:20.52pt;mso-position-horizontal-relative:page;mso-position-vertical-relative:page;z-index:-407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3.711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080002pt;margin-top:363.600006pt;width:90.5325pt;height:20.52pt;mso-position-horizontal-relative:page;mso-position-vertical-relative:page;z-index:-406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5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(6.8,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11.9),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363.600006pt;width:51.02pt;height:20.52pt;mso-position-horizontal-relative:page;mso-position-vertical-relative:page;z-index:-405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24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3.714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0.149994pt;margin-top:363.600006pt;width:88.55pt;height:20.52pt;mso-position-horizontal-relative:page;mso-position-vertical-relative:page;z-index:-404" type="#_x0000_t202" filled="f" stroked="f">
            <v:textbox inset="0,0,0,0">
              <w:txbxContent>
                <w:p>
                  <w:pPr>
                    <w:spacing w:before="51" w:after="0" w:line="240" w:lineRule="auto"/>
                    <w:ind w:left="30" w:right="-49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(6.9,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12.0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1H</w:t>
                  </w:r>
                </w:p>
              </w:txbxContent>
            </v:textbox>
          </v:shape>
        </w:pict>
      </w:r>
    </w:p>
    <w:sectPr>
      <w:pgSz w:w="11920" w:h="16840"/>
      <w:pgMar w:top="1580" w:bottom="280" w:left="13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zkaskova@ibch.ru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Zinaida Osipova</dc:creator>
  <dc:title>Котлобай и др дополнительные материалы рус</dc:title>
  <dcterms:created xsi:type="dcterms:W3CDTF">2022-10-25T12:42:19Z</dcterms:created>
  <dcterms:modified xsi:type="dcterms:W3CDTF">2022-10-25T12:42:19Z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LastSaved">
    <vt:filetime>2022-10-25T00:00:00Z</vt:filetime>
  </property>
</Properties>
</file>