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182.449448pt;margin-top:286.702606pt;width:113.66925pt;height:113.66925pt;mso-position-horizontal-relative:page;mso-position-vertical-relative:page;z-index:-925" coordorigin="3649,5734" coordsize="2273,2273">
            <v:shape style="position:absolute;left:3655;top:5740;width:2268;height:2268" type="#_x0000_t75">
              <v:imagedata r:id="rId5" o:title=""/>
            </v:shape>
            <v:group style="position:absolute;left:3655;top:5740;width:448;height:249" coordorigin="3655,5740" coordsize="448,249">
              <v:shape style="position:absolute;left:3655;top:5740;width:448;height:249" coordorigin="3655,5740" coordsize="448,249" path="m3655,5740l4103,5740,4103,5989,3655,5989,3655,5740e" filled="t" fillcolor="#FEFEFE" stroked="f">
                <v:path arrowok="t"/>
                <v:fill/>
              </v:shape>
            </v:group>
            <v:group style="position:absolute;left:5048;top:5971;width:130;height:428" coordorigin="5048,5971" coordsize="130,428">
              <v:shape style="position:absolute;left:5048;top:5971;width:130;height:428" coordorigin="5048,5971" coordsize="130,428" path="m5049,6181l5048,6399,5089,6333,5076,6333,5059,6328,5091,6216,5089,6215,5086,6213,5051,6184,5049,6181e" filled="t" fillcolor="#FFFF00" stroked="f">
                <v:path arrowok="t"/>
                <v:fill/>
              </v:shape>
              <v:shape style="position:absolute;left:5048;top:5971;width:130;height:428" coordorigin="5048,5971" coordsize="130,428" path="m5091,6216l5059,6328,5076,6333,5108,6221,5107,6220,5103,6220,5099,6219,5096,6218,5092,6216,5091,6216e" filled="t" fillcolor="#FFFF00" stroked="f">
                <v:path arrowok="t"/>
                <v:fill/>
              </v:shape>
              <v:shape style="position:absolute;left:5048;top:5971;width:130;height:428" coordorigin="5048,5971" coordsize="130,428" path="m5108,6221l5076,6333,5089,6333,5157,6222,5118,6222,5114,6221,5110,6221,5108,6221e" filled="t" fillcolor="#FFFF00" stroked="f">
                <v:path arrowok="t"/>
                <v:fill/>
              </v:shape>
              <v:shape style="position:absolute;left:5048;top:5971;width:130;height:428" coordorigin="5048,5971" coordsize="130,428" path="m5163,6213l5126,6222,5157,6222,5163,6213e" filled="t" fillcolor="#FFFF00" stroked="f">
                <v:path arrowok="t"/>
                <v:fill/>
              </v:shape>
              <v:shape style="position:absolute;left:5048;top:5971;width:130;height:428" coordorigin="5048,5971" coordsize="130,428" path="m5162,5971l5091,6216,5092,6216,5096,6218,5099,6219,5103,6220,5107,6220,5108,6221,5178,5976,5162,5971e" filled="t" fillcolor="#FFFF00" stroked="f">
                <v:path arrowok="t"/>
                <v:fill/>
              </v:shape>
            </v:group>
            <v:group style="position:absolute;left:4322;top:5965;width:850;height:293" coordorigin="4322,5965" coordsize="850,293">
              <v:shape style="position:absolute;left:4322;top:5965;width:850;height:293" coordorigin="4322,5965" coordsize="850,293" path="m4502,6135l4322,6258,4540,6248,4536,6245,4534,6244,4392,6244,4387,6228,4497,6190,4497,6188,4496,6184,4496,6180,4495,6177,4495,6169,4496,6165,4501,6140,4502,6135e" filled="t" fillcolor="#FFFF00" stroked="f">
                <v:path arrowok="t"/>
                <v:fill/>
              </v:shape>
              <v:shape style="position:absolute;left:4322;top:5965;width:850;height:293" coordorigin="4322,5965" coordsize="850,293" path="m4497,6190l4387,6228,4392,6244,4503,6207,4502,6206,4501,6202,4500,6199,4498,6195,4497,6192,4497,6190e" filled="t" fillcolor="#FFFF00" stroked="f">
                <v:path arrowok="t"/>
                <v:fill/>
              </v:shape>
              <v:shape style="position:absolute;left:4322;top:5965;width:850;height:293" coordorigin="4322,5965" coordsize="850,293" path="m4503,6207l4392,6244,4534,6244,4532,6242,4529,6240,4504,6209,4503,6207e" filled="t" fillcolor="#FFFF00" stroked="f">
                <v:path arrowok="t"/>
                <v:fill/>
              </v:shape>
              <v:shape style="position:absolute;left:4322;top:5965;width:850;height:293" coordorigin="4322,5965" coordsize="850,293" path="m5167,5965l4497,6190,4497,6192,4498,6195,4500,6199,4501,6202,4502,6206,4503,6207,5172,5981,5167,5965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503448pt;margin-top:286.702606pt;width:113.66925pt;height:113.66925pt;mso-position-horizontal-relative:page;mso-position-vertical-relative:page;z-index:-924" coordorigin="6030,5734" coordsize="2273,2273">
            <v:shape style="position:absolute;left:6036;top:5740;width:2268;height:2268" type="#_x0000_t75">
              <v:imagedata r:id="rId6" o:title=""/>
            </v:shape>
            <v:group style="position:absolute;left:6036;top:5740;width:448;height:249" coordorigin="6036,5740" coordsize="448,249">
              <v:shape style="position:absolute;left:6036;top:5740;width:448;height:249" coordorigin="6036,5740" coordsize="448,249" path="m6036,5740l6484,5740,6484,5989,6036,5989,6036,5740e" filled="t" fillcolor="#FEFEFE" stroked="f">
                <v:path arrowok="t"/>
                <v:fill/>
              </v:shape>
            </v:group>
            <v:group style="position:absolute;left:6403;top:6760;width:453;height:160" coordorigin="6403,6760" coordsize="453,160">
              <v:shape style="position:absolute;left:6403;top:6760;width:453;height:160" coordorigin="6403,6760" coordsize="453,160" path="m6676,6812l6403,6905,6408,6921,6681,6828,6676,6812e" filled="t" fillcolor="#FFFF00" stroked="f">
                <v:path arrowok="t"/>
                <v:fill/>
              </v:shape>
              <v:shape style="position:absolute;left:6403;top:6760;width:453;height:160" coordorigin="6403,6760" coordsize="453,160" path="m6835,6775l6786,6775,6792,6791,6681,6828,6683,6850,6683,6854,6676,6884,6835,6775e" filled="t" fillcolor="#FFFF00" stroked="f">
                <v:path arrowok="t"/>
                <v:fill/>
              </v:shape>
              <v:shape style="position:absolute;left:6403;top:6760;width:453;height:160" coordorigin="6403,6760" coordsize="453,160" path="m6786,6775l6676,6812,6676,6813,6677,6817,6679,6820,6680,6824,6681,6827,6681,6828,6792,6791,6786,6775e" filled="t" fillcolor="#FFFF00" stroked="f">
                <v:path arrowok="t"/>
                <v:fill/>
              </v:shape>
              <v:shape style="position:absolute;left:6403;top:6760;width:453;height:160" coordorigin="6403,6760" coordsize="453,160" path="m6856,6760l6638,6771,6642,6774,6646,6777,6676,6812,6786,6775,6835,6775,6856,6760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558563pt;margin-top:167.647522pt;width:113.66925pt;height:113.66925pt;mso-position-horizontal-relative:page;mso-position-vertical-relative:page;z-index:-923" coordorigin="8411,3353" coordsize="2273,2273">
            <v:shape style="position:absolute;left:8417;top:3359;width:2268;height:2268" type="#_x0000_t75">
              <v:imagedata r:id="rId7" o:title=""/>
            </v:shape>
            <v:group style="position:absolute;left:8417;top:3359;width:448;height:249" coordorigin="8417,3359" coordsize="448,249">
              <v:shape style="position:absolute;left:8417;top:3359;width:448;height:249" coordorigin="8417,3359" coordsize="448,249" path="m8417,3359l8865,3359,8865,3608,8417,3608,8417,3359e" filled="t" fillcolor="#FEFEFE" stroked="f">
                <v:path arrowok="t"/>
                <v:fill/>
              </v:shape>
            </v:group>
            <v:group style="position:absolute;left:8784;top:4379;width:453;height:160" coordorigin="8784,4379" coordsize="453,160">
              <v:shape style="position:absolute;left:8784;top:4379;width:453;height:160" coordorigin="8784,4379" coordsize="453,160" path="m9057,4431l8784,4523,8789,4540,9062,4447,9057,4431e" filled="t" fillcolor="#FFFF00" stroked="f">
                <v:path arrowok="t"/>
                <v:fill/>
              </v:shape>
              <v:shape style="position:absolute;left:8784;top:4379;width:453;height:160" coordorigin="8784,4379" coordsize="453,160" path="m9216,4394l9167,4394,9173,4410,9062,4447,9064,4469,9064,4473,9057,4502,9216,4394e" filled="t" fillcolor="#FFFF00" stroked="f">
                <v:path arrowok="t"/>
                <v:fill/>
              </v:shape>
              <v:shape style="position:absolute;left:8784;top:4379;width:453;height:160" coordorigin="8784,4379" coordsize="453,160" path="m9167,4394l9057,4431,9057,4432,9059,4436,9060,4439,9061,4443,9062,4446,9062,4447,9173,4410,9167,4394e" filled="t" fillcolor="#FFFF00" stroked="f">
                <v:path arrowok="t"/>
                <v:fill/>
              </v:shape>
              <v:shape style="position:absolute;left:8784;top:4379;width:453;height:160" coordorigin="8784,4379" coordsize="453,160" path="m9237,4379l9020,4390,9023,4393,9027,4396,9057,4431,9167,4394,9216,4394,9237,4379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558563pt;margin-top:286.702606pt;width:113.66925pt;height:113.66925pt;mso-position-horizontal-relative:page;mso-position-vertical-relative:page;z-index:-922" coordorigin="8411,5734" coordsize="2273,2273">
            <v:shape style="position:absolute;left:8417;top:5740;width:2268;height:2268" type="#_x0000_t75">
              <v:imagedata r:id="rId8" o:title=""/>
            </v:shape>
            <v:group style="position:absolute;left:8417;top:5740;width:448;height:249" coordorigin="8417,5740" coordsize="448,249">
              <v:shape style="position:absolute;left:8417;top:5740;width:448;height:249" coordorigin="8417,5740" coordsize="448,249" path="m8417,5740l8865,5740,8865,5989,8417,5989,8417,5740e" filled="t" fillcolor="#FEFEFE" stroked="f">
                <v:path arrowok="t"/>
                <v:fill/>
              </v:shape>
            </v:group>
            <v:group style="position:absolute;left:9961;top:7172;width:308;height:284" coordorigin="9961,7172" coordsize="308,284">
              <v:shape style="position:absolute;left:9961;top:7172;width:308;height:284" coordorigin="9961,7172" coordsize="308,284" path="m10105,7292l10094,7305,10257,7455,10269,7443,10105,7292e" filled="t" fillcolor="#FFFF00" stroked="f">
                <v:path arrowok="t"/>
                <v:fill/>
              </v:shape>
              <v:shape style="position:absolute;left:9961;top:7172;width:308;height:284" coordorigin="9961,7172" coordsize="308,284" path="m9961,7172l10076,7357,10076,7353,10077,7348,10094,7305,10008,7226,10019,7213,10044,7213,9961,7172e" filled="t" fillcolor="#FFFF00" stroked="f">
                <v:path arrowok="t"/>
                <v:fill/>
              </v:shape>
              <v:shape style="position:absolute;left:9961;top:7172;width:308;height:284" coordorigin="9961,7172" coordsize="308,284" path="m10019,7213l10008,7226,10094,7305,10094,7304,10097,7301,10099,7298,10102,7296,10104,7293,10105,7292,10019,7213e" filled="t" fillcolor="#FFFF00" stroked="f">
                <v:path arrowok="t"/>
                <v:fill/>
              </v:shape>
              <v:shape style="position:absolute;left:9961;top:7172;width:308;height:284" coordorigin="9961,7172" coordsize="308,284" path="m10044,7213l10019,7213,10105,7292,10107,7291,10110,7288,10156,7270,10044,7213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503448pt;margin-top:167.647522pt;width:113.66925pt;height:113.66925pt;mso-position-horizontal-relative:page;mso-position-vertical-relative:page;z-index:-921" coordorigin="6030,3353" coordsize="2273,2273">
            <v:shape style="position:absolute;left:6036;top:3359;width:2268;height:2268" type="#_x0000_t75">
              <v:imagedata r:id="rId9" o:title=""/>
            </v:shape>
            <v:group style="position:absolute;left:6036;top:3359;width:448;height:249" coordorigin="6036,3359" coordsize="448,249">
              <v:shape style="position:absolute;left:6036;top:3359;width:448;height:249" coordorigin="6036,3359" coordsize="448,249" path="m6036,3359l6484,3359,6484,3608,6036,3608,6036,3359e" filled="t" fillcolor="#FEFEFE" stroked="f">
                <v:path arrowok="t"/>
                <v:fill/>
              </v:shape>
            </v:group>
            <v:group style="position:absolute;left:6403;top:4379;width:453;height:160" coordorigin="6403,4379" coordsize="453,160">
              <v:shape style="position:absolute;left:6403;top:4379;width:453;height:160" coordorigin="6403,4379" coordsize="453,160" path="m6676,4431l6403,4523,6408,4540,6681,4447,6676,4431e" filled="t" fillcolor="#FFFF00" stroked="f">
                <v:path arrowok="t"/>
                <v:fill/>
              </v:shape>
              <v:shape style="position:absolute;left:6403;top:4379;width:453;height:160" coordorigin="6403,4379" coordsize="453,160" path="m6835,4394l6786,4394,6792,4410,6681,4447,6683,4469,6683,4473,6676,4502,6835,4394e" filled="t" fillcolor="#FFFF00" stroked="f">
                <v:path arrowok="t"/>
                <v:fill/>
              </v:shape>
              <v:shape style="position:absolute;left:6403;top:4379;width:453;height:160" coordorigin="6403,4379" coordsize="453,160" path="m6786,4394l6676,4431,6676,4432,6677,4436,6679,4439,6680,4443,6681,4446,6681,4447,6792,4410,6786,4394e" filled="t" fillcolor="#FFFF00" stroked="f">
                <v:path arrowok="t"/>
                <v:fill/>
              </v:shape>
              <v:shape style="position:absolute;left:6403;top:4379;width:453;height:160" coordorigin="6403,4379" coordsize="453,160" path="m6856,4379l6638,4390,6642,4393,6646,4396,6676,4431,6786,4394,6835,4394,6856,4379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481995pt;margin-top:167.680969pt;width:113.63587pt;height:113.6358pt;mso-position-horizontal-relative:page;mso-position-vertical-relative:page;z-index:-920" coordorigin="3650,3354" coordsize="2273,2273">
            <v:shape style="position:absolute;left:3655;top:3359;width:2268;height:2268" type="#_x0000_t75">
              <v:imagedata r:id="rId10" o:title=""/>
            </v:shape>
            <v:group style="position:absolute;left:3655;top:3359;width:448;height:249" coordorigin="3655,3359" coordsize="448,249">
              <v:shape style="position:absolute;left:3655;top:3359;width:448;height:249" coordorigin="3655,3359" coordsize="448,249" path="m3655,3359l4103,3359,4103,3608,3655,3608,3655,3359e" filled="t" fillcolor="#FEFEFE" stroked="f">
                <v:path arrowok="t"/>
                <v:fill/>
              </v:shape>
            </v:group>
            <v:group style="position:absolute;left:4022;top:4379;width:453;height:160" coordorigin="4022,4379" coordsize="453,160">
              <v:shape style="position:absolute;left:4022;top:4379;width:453;height:160" coordorigin="4022,4379" coordsize="453,160" path="m4294,4431l4022,4523,4027,4540,4300,4447,4294,4431e" filled="t" fillcolor="#FFFF00" stroked="f">
                <v:path arrowok="t"/>
                <v:fill/>
              </v:shape>
              <v:shape style="position:absolute;left:4022;top:4379;width:453;height:160" coordorigin="4022,4379" coordsize="453,160" path="m4454,4394l4405,4394,4411,4410,4300,4447,4302,4469,4302,4473,4295,4502,4454,4394e" filled="t" fillcolor="#FFFF00" stroked="f">
                <v:path arrowok="t"/>
                <v:fill/>
              </v:shape>
              <v:shape style="position:absolute;left:4022;top:4379;width:453;height:160" coordorigin="4022,4379" coordsize="453,160" path="m4405,4394l4294,4431,4295,4432,4296,4436,4298,4439,4299,4443,4300,4446,4300,4447,4411,4410,4405,4394e" filled="t" fillcolor="#FFFF00" stroked="f">
                <v:path arrowok="t"/>
                <v:fill/>
              </v:shape>
              <v:shape style="position:absolute;left:4022;top:4379;width:453;height:160" coordorigin="4022,4379" coordsize="453,160" path="m4475,4379l4257,4390,4261,4393,4265,4396,4294,4431,4405,4394,4454,4394,4475,4379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393452pt;margin-top:167.647522pt;width:113.66933pt;height:113.66925pt;mso-position-horizontal-relative:page;mso-position-vertical-relative:page;z-index:-919" coordorigin="1268,3353" coordsize="2273,2273">
            <v:shape style="position:absolute;left:1274;top:3359;width:2268;height:2268" type="#_x0000_t75">
              <v:imagedata r:id="rId11" o:title=""/>
            </v:shape>
            <v:group style="position:absolute;left:1274;top:3359;width:448;height:249" coordorigin="1274,3359" coordsize="448,249">
              <v:shape style="position:absolute;left:1274;top:3359;width:448;height:249" coordorigin="1274,3359" coordsize="448,249" path="m1274,3359l1722,3359,1722,3608,1274,3608,1274,3359e" filled="t" fillcolor="#FEFEFE" stroked="f">
                <v:path arrowok="t"/>
                <v:fill/>
              </v:shape>
            </v:group>
            <v:group style="position:absolute;left:2818;top:4791;width:308;height:284" coordorigin="2818,4791" coordsize="308,284">
              <v:shape style="position:absolute;left:2818;top:4791;width:308;height:284" coordorigin="2818,4791" coordsize="308,284" path="m2962,4911l2950,4924,3114,5074,3125,5062,2962,4911e" filled="t" fillcolor="#FFFF00" stroked="f">
                <v:path arrowok="t"/>
                <v:fill/>
              </v:shape>
              <v:shape style="position:absolute;left:2818;top:4791;width:308;height:284" coordorigin="2818,4791" coordsize="308,284" path="m2818,4791l2932,4976,2933,4971,2933,4967,2950,4924,2864,4845,2876,4832,2900,4832,2818,4791e" filled="t" fillcolor="#FFFF00" stroked="f">
                <v:path arrowok="t"/>
                <v:fill/>
              </v:shape>
              <v:shape style="position:absolute;left:2818;top:4791;width:308;height:284" coordorigin="2818,4791" coordsize="308,284" path="m2876,4832l2864,4845,2950,4924,2951,4923,2953,4920,2956,4917,2958,4915,2961,4912,2962,4911,2876,4832e" filled="t" fillcolor="#FFFF00" stroked="f">
                <v:path arrowok="t"/>
                <v:fill/>
              </v:shape>
              <v:shape style="position:absolute;left:2818;top:4791;width:308;height:284" coordorigin="2818,4791" coordsize="308,284" path="m2900,4832l2876,4832,2962,4911,2964,4910,2967,4907,3012,4889,2900,4832e" filled="t" fillcolor="#FFFF00" stroked="f">
                <v:path arrowok="t"/>
                <v:fill/>
              </v:shape>
            </v:group>
            <v:group style="position:absolute;left:2667;top:3590;width:130;height:428" coordorigin="2667,3590" coordsize="130,428">
              <v:shape style="position:absolute;left:2667;top:3590;width:130;height:428" coordorigin="2667,3590" coordsize="130,428" path="m2668,3800l2667,4018,2708,3952,2695,3952,2678,3947,2710,3835,2708,3834,2704,3832,2670,3803,2668,3800e" filled="t" fillcolor="#FFFF00" stroked="f">
                <v:path arrowok="t"/>
                <v:fill/>
              </v:shape>
              <v:shape style="position:absolute;left:2667;top:3590;width:130;height:428" coordorigin="2667,3590" coordsize="130,428" path="m2710,3835l2678,3947,2695,3952,2727,3840,2726,3839,2722,3839,2718,3838,2715,3837,2711,3835,2710,3835e" filled="t" fillcolor="#FFFF00" stroked="f">
                <v:path arrowok="t"/>
                <v:fill/>
              </v:shape>
              <v:shape style="position:absolute;left:2667;top:3590;width:130;height:428" coordorigin="2667,3590" coordsize="130,428" path="m2727,3840l2695,3952,2708,3952,2776,3841,2737,3841,2733,3840,2729,3840,2727,3840e" filled="t" fillcolor="#FFFF00" stroked="f">
                <v:path arrowok="t"/>
                <v:fill/>
              </v:shape>
              <v:shape style="position:absolute;left:2667;top:3590;width:130;height:428" coordorigin="2667,3590" coordsize="130,428" path="m2782,3832l2744,3841,2776,3841,2782,3832e" filled="t" fillcolor="#FFFF00" stroked="f">
                <v:path arrowok="t"/>
                <v:fill/>
              </v:shape>
              <v:shape style="position:absolute;left:2667;top:3590;width:130;height:428" coordorigin="2667,3590" coordsize="130,428" path="m2780,3590l2710,3835,2711,3835,2715,3837,2718,3838,2722,3839,2726,3839,2727,3840,2797,3594,2780,3590e" filled="t" fillcolor="#FFFF00" stroked="f">
                <v:path arrowok="t"/>
                <v:fill/>
              </v:shape>
            </v:group>
            <v:group style="position:absolute;left:1941;top:3584;width:850;height:293" coordorigin="1941,3584" coordsize="850,293">
              <v:shape style="position:absolute;left:1941;top:3584;width:850;height:293" coordorigin="1941,3584" coordsize="850,293" path="m2121,3754l1941,3877,2159,3867,2155,3864,2153,3863,2011,3863,2005,3847,2116,3809,2116,3807,2115,3803,2115,3799,2114,3795,2114,3788,2115,3784,2119,3759,2121,3754e" filled="t" fillcolor="#FFFF00" stroked="f">
                <v:path arrowok="t"/>
                <v:fill/>
              </v:shape>
              <v:shape style="position:absolute;left:1941;top:3584;width:850;height:293" coordorigin="1941,3584" coordsize="850,293" path="m2116,3809l2005,3847,2011,3863,2122,3825,2121,3824,2120,3821,2118,3818,2117,3814,2116,3810,2116,3809e" filled="t" fillcolor="#FFFF00" stroked="f">
                <v:path arrowok="t"/>
                <v:fill/>
              </v:shape>
              <v:shape style="position:absolute;left:1941;top:3584;width:850;height:293" coordorigin="1941,3584" coordsize="850,293" path="m2122,3825l2011,3863,2153,3863,2151,3861,2148,3858,2123,3828,2122,3825e" filled="t" fillcolor="#FFFF00" stroked="f">
                <v:path arrowok="t"/>
                <v:fill/>
              </v:shape>
              <v:shape style="position:absolute;left:1941;top:3584;width:850;height:293" coordorigin="1941,3584" coordsize="850,293" path="m2786,3584l2116,3809,2116,3810,2117,3814,2118,3818,2120,3821,2121,3824,2122,3825,2791,3600,2786,3584e" filled="t" fillcolor="#FFFF00" stroked="f">
                <v:path arrowok="t"/>
                <v:fill/>
              </v:shape>
            </v:group>
            <v:group style="position:absolute;left:1641;top:4379;width:453;height:160" coordorigin="1641,4379" coordsize="453,160">
              <v:shape style="position:absolute;left:1641;top:4379;width:453;height:160" coordorigin="1641,4379" coordsize="453,160" path="m1913,4431l1641,4523,1646,4540,1919,4447,1913,4431e" filled="t" fillcolor="#FFFF00" stroked="f">
                <v:path arrowok="t"/>
                <v:fill/>
              </v:shape>
              <v:shape style="position:absolute;left:1641;top:4379;width:453;height:160" coordorigin="1641,4379" coordsize="453,160" path="m2073,4394l2024,4394,2029,4410,1919,4447,1921,4469,1920,4473,1914,4502,2073,4394e" filled="t" fillcolor="#FFFF00" stroked="f">
                <v:path arrowok="t"/>
                <v:fill/>
              </v:shape>
              <v:shape style="position:absolute;left:1641;top:4379;width:453;height:160" coordorigin="1641,4379" coordsize="453,160" path="m2024,4394l1913,4431,1914,4432,1915,4436,1916,4439,1918,4443,1919,4446,1919,4447,2029,4410,2024,4394e" filled="t" fillcolor="#FFFF00" stroked="f">
                <v:path arrowok="t"/>
                <v:fill/>
              </v:shape>
              <v:shape style="position:absolute;left:1641;top:4379;width:453;height:160" coordorigin="1641,4379" coordsize="453,160" path="m2094,4379l1876,4390,1880,4393,1884,4396,1913,4431,2024,4394,2073,4394,2094,4379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394348pt;margin-top:286.702606pt;width:113.66925pt;height:113.66895pt;mso-position-horizontal-relative:page;mso-position-vertical-relative:page;z-index:-918" coordorigin="1268,5734" coordsize="2273,2273">
            <v:shape style="position:absolute;left:1274;top:5740;width:2268;height:2268" type="#_x0000_t75">
              <v:imagedata r:id="rId12" o:title=""/>
            </v:shape>
            <v:group style="position:absolute;left:1274;top:5740;width:448;height:249" coordorigin="1274,5740" coordsize="448,249">
              <v:shape style="position:absolute;left:1274;top:5740;width:448;height:249" coordorigin="1274,5740" coordsize="448,249" path="m1274,5740l1722,5740,1722,5989,1274,5989,1274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676899pt;margin-top:519.758667pt;width:505.15pt;height:5.5908pt;mso-position-horizontal-relative:page;mso-position-vertical-relative:page;z-index:-917" coordorigin="1274,10395" coordsize="10103,112">
            <v:shape style="position:absolute;left:1274;top:10395;width:10103;height:112" coordorigin="1274,10395" coordsize="10103,112" path="m1274,10395l11377,10395,11377,10507,1274,10507,1274,10395e" filled="t" fillcolor="#FEFEFE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422501pt;margin-top:13.287527pt;width:536.901003pt;height:99.994857pt;mso-position-horizontal-relative:page;mso-position-vertical-relative:page;z-index:-916" type="#_x0000_t202" filled="f" stroked="f">
            <v:textbox inset="0,0,0,0">
              <w:txbxContent>
                <w:p>
                  <w:pPr>
                    <w:spacing w:before="0" w:after="0" w:line="362" w:lineRule="exact"/>
                    <w:ind w:left="4007" w:right="3988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  <w:b/>
                      <w:bCs/>
                    </w:rPr>
                    <w:t>При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5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5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5"/>
                      <w:w w:val="100"/>
                      <w:b/>
                      <w:bCs/>
                    </w:rPr>
                    <w:t>ж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  <w:b/>
                      <w:bCs/>
                    </w:rPr>
                    <w:t>ение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  <w:b/>
                      <w:bCs/>
                    </w:rPr>
                    <w:t>1.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402" w:lineRule="exact"/>
                    <w:ind w:left="713" w:right="693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з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ображения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обр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тно-рассеянных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э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4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тронах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6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13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1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6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402" w:lineRule="exact"/>
                    <w:ind w:left="-11" w:right="-31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8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ты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распр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д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12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ления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э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лемен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ов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для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п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9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ликрис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5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аллических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4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ю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чений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магн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зи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хроми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ки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5"/>
                      <w:w w:val="100"/>
                    </w:rPr>
                    <w:t>м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б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12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ов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4"/>
                      <w:w w:val="100"/>
                    </w:rPr>
                    <w:t>у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бки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Зап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лярная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(Ве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хне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4"/>
                      <w:w w:val="100"/>
                    </w:rPr>
                    <w:t>м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унс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4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ое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п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8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ле,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Сибирский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кр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9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-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2B2A29"/>
                      <w:spacing w:val="0"/>
                      <w:w w:val="100"/>
                    </w:rPr>
                    <w:t>он).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023407pt;margin-top:136.545059pt;width:326.7966pt;height:16pt;mso-position-horizontal-relative:page;mso-position-vertical-relative:page;z-index:-915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Рис.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Cal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льци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ньеререи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опи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876404pt;margin-top:171.747208pt;width:17.000001pt;height:12pt;mso-position-horizontal-relative:page;mso-position-vertical-relative:page;z-index:-914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146004pt;margin-top:223.19072pt;width:16.4497pt;height:12.255756pt;mso-position-horizontal-relative:page;mso-position-vertical-relative:page;z-index:-913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Ph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01096pt;margin-top:223.19072pt;width:16.4497pt;height:12.255756pt;mso-position-horizontal-relative:page;mso-position-vertical-relative:page;z-index:-912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Ph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255890pt;margin-top:223.19072pt;width:16.45pt;height:12.255756pt;mso-position-horizontal-relative:page;mso-position-vertical-relative:page;z-index:-911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Ph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311005pt;margin-top:223.19072pt;width:16.45pt;height:12.255756pt;mso-position-horizontal-relative:page;mso-position-vertical-relative:page;z-index:-910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Ph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823502pt;margin-top:253.474915pt;width:14.220001pt;height:12pt;mso-position-horizontal-relative:page;mso-position-vertical-relative:page;z-index:-909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590897pt;margin-top:265.67923pt;width:30.455501pt;height:12.416679pt;mso-position-horizontal-relative:page;mso-position-vertical-relative:page;z-index:-908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1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8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8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8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мкм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7.932404pt;margin-top:290.802307pt;width:17.000001pt;height:12pt;mso-position-horizontal-relative:page;mso-position-vertical-relative:page;z-index:-907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Cal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255890pt;margin-top:342.245819pt;width:16.45pt;height:12.255756pt;mso-position-horizontal-relative:page;mso-position-vertical-relative:page;z-index:-906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1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Ph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0.988586pt;margin-top:372.529999pt;width:14.220001pt;height:12pt;mso-position-horizontal-relative:page;mso-position-vertical-relative:page;z-index:-905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7799pt;margin-top:286.986084pt;width:22.41380pt;height:12.4444pt;mso-position-horizontal-relative:page;mso-position-vertical-relative:page;z-index:-90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1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2895pt;margin-top:286.986084pt;width:22.41380pt;height:12.4444pt;mso-position-horizontal-relative:page;mso-position-vertical-relative:page;z-index:-903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286.986084pt;width:22.41380pt;height:12.4444pt;mso-position-horizontal-relative:page;mso-position-vertical-relative:page;z-index:-902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43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286.986084pt;width:22.41380pt;height:12.4444pt;mso-position-horizontal-relative:page;mso-position-vertical-relative:page;z-index:-901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995pt;margin-top:167.930969pt;width:22.41390pt;height:12.4443pt;mso-position-horizontal-relative:page;mso-position-vertical-relative:page;z-index:-90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4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167.930969pt;width:22.41380pt;height:12.4443pt;mso-position-horizontal-relative:page;mso-position-vertical-relative:page;z-index:-899" type="#_x0000_t202" filled="f" stroked="f">
            <v:textbox inset="0,0,0,0">
              <w:txbxContent>
                <w:p>
                  <w:pPr>
                    <w:spacing w:before="0" w:after="0" w:line="212" w:lineRule="exact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167.930969pt;width:22.41380pt;height:12.4443pt;mso-position-horizontal-relative:page;mso-position-vertical-relative:page;z-index:-898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899pt;margin-top:167.930969pt;width:22.41380pt;height:12.4443pt;mso-position-horizontal-relative:page;mso-position-vertical-relative:page;z-index:-897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31" w:right="-44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01.286896pt;margin-top:167.430969pt;width:113.8858pt;height:113.8858pt;mso-position-horizontal-relative:page;mso-position-vertical-relative:page;z-index:-896" coordorigin="6026,3349" coordsize="2278,2278">
            <v:shape style="position:absolute;left:6036;top:3359;width:2268;height:2268" type="#_x0000_t75">
              <v:imagedata r:id="rId13" o:title=""/>
            </v:shape>
            <v:group style="position:absolute;left:6036;top:3359;width:448;height:249" coordorigin="6036,3359" coordsize="448,249">
              <v:shape style="position:absolute;left:6036;top:3359;width:448;height:249" coordorigin="6036,3359" coordsize="448,249" path="m6036,3359l6484,3359,6484,3608,6036,3608,6036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167.430969pt;width:113.8859pt;height:113.8858pt;mso-position-horizontal-relative:page;mso-position-vertical-relative:page;z-index:-895" coordorigin="3645,3349" coordsize="2278,2278">
            <v:shape style="position:absolute;left:3655;top:3359;width:2268;height:2268" type="#_x0000_t75">
              <v:imagedata r:id="rId14" o:title=""/>
            </v:shape>
            <v:group style="position:absolute;left:3655;top:3359;width:448;height:249" coordorigin="3655,3359" coordsize="448,249">
              <v:shape style="position:absolute;left:3655;top:3359;width:448;height:249" coordorigin="3655,3359" coordsize="448,249" path="m3655,3359l4103,3359,4103,3608,3655,3608,3655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286.486084pt;width:113.8858pt;height:113.8858pt;mso-position-horizontal-relative:page;mso-position-vertical-relative:page;z-index:-894" coordorigin="6026,5730" coordsize="2278,2278">
            <v:shape style="position:absolute;left:6036;top:5740;width:2268;height:2268" type="#_x0000_t75">
              <v:imagedata r:id="rId15" o:title=""/>
            </v:shape>
            <v:group style="position:absolute;left:6036;top:5740;width:448;height:249" coordorigin="6036,5740" coordsize="448,249">
              <v:shape style="position:absolute;left:6036;top:5740;width:448;height:249" coordorigin="6036,5740" coordsize="448,249" path="m6036,5740l6484,5740,6484,5989,6036,5989,6036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286.486084pt;width:113.8858pt;height:113.8858pt;mso-position-horizontal-relative:page;mso-position-vertical-relative:page;z-index:-893" coordorigin="8407,5730" coordsize="2278,2278">
            <v:shape style="position:absolute;left:8417;top:5740;width:2268;height:2268" type="#_x0000_t75">
              <v:imagedata r:id="rId16" o:title=""/>
            </v:shape>
            <v:group style="position:absolute;left:8417;top:5740;width:448;height:249" coordorigin="8417,5740" coordsize="448,249">
              <v:shape style="position:absolute;left:8417;top:5740;width:448;height:249" coordorigin="8417,5740" coordsize="448,249" path="m8417,5740l8865,5740,8865,5989,8417,5989,8417,5740e" filled="t" fillcolor="#FEFEFE" stroked="f">
                <v:path arrowok="t"/>
                <v:fill/>
              </v:shape>
            </v:group>
            <v:group style="position:absolute;left:9701;top:6494;width:537;height:169" coordorigin="9701,6494" coordsize="537,169">
              <v:shape style="position:absolute;left:9701;top:6494;width:537;height:169" coordorigin="9701,6494" coordsize="537,169" path="m9885,6546l9701,6663,9919,6659,9915,6657,9912,6654,9908,6651,9771,6651,9767,6634,9878,6601,9878,6598,9877,6595,9877,6591,9877,6587,9877,6579,9883,6550,9885,6546e" filled="t" fillcolor="#FFFF00" stroked="f">
                <v:path arrowok="t"/>
                <v:fill/>
              </v:shape>
              <v:shape style="position:absolute;left:9701;top:6494;width:537;height:169" coordorigin="9701,6494" coordsize="537,169" path="m9878,6601l9767,6634,9771,6651,9883,6617,9883,6616,9882,6613,9880,6609,9879,6606,9879,6602,9878,6601e" filled="t" fillcolor="#FFFF00" stroked="f">
                <v:path arrowok="t"/>
                <v:fill/>
              </v:shape>
              <v:shape style="position:absolute;left:9701;top:6494;width:537;height:169" coordorigin="9701,6494" coordsize="537,169" path="m9883,6617l9771,6651,9908,6651,9905,6648,9902,6645,9884,6620,9883,6617e" filled="t" fillcolor="#FFFF00" stroked="f">
                <v:path arrowok="t"/>
                <v:fill/>
              </v:shape>
              <v:shape style="position:absolute;left:9701;top:6494;width:537;height:169" coordorigin="9701,6494" coordsize="537,169" path="m10233,6494l9878,6601,9879,6602,9879,6606,9880,6609,9882,6613,9883,6616,9883,6617,10238,6511,10233,6494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167.430969pt;width:113.8858pt;height:113.8858pt;mso-position-horizontal-relative:page;mso-position-vertical-relative:page;z-index:-892" coordorigin="8407,3349" coordsize="2278,2278">
            <v:shape style="position:absolute;left:8417;top:3359;width:2268;height:2268" type="#_x0000_t75">
              <v:imagedata r:id="rId17" o:title=""/>
            </v:shape>
            <v:group style="position:absolute;left:8417;top:3359;width:448;height:249" coordorigin="8417,3359" coordsize="448,249">
              <v:shape style="position:absolute;left:8417;top:3359;width:448;height:249" coordorigin="8417,3359" coordsize="448,249" path="m8417,3359l8865,3359,8865,3608,8417,3608,8417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5686pt;margin-top:167.822968pt;width:113.49387pt;height:113.4938pt;mso-position-horizontal-relative:page;mso-position-vertical-relative:page;z-index:-891" coordorigin="1271,3356" coordsize="2270,2270">
            <v:shape style="position:absolute;left:1274;top:3359;width:2268;height:2268" type="#_x0000_t75">
              <v:imagedata r:id="rId18" o:title=""/>
            </v:shape>
            <v:group style="position:absolute;left:2575;top:3977;width:452;height:316" coordorigin="2575,3977" coordsize="452,316">
              <v:shape style="position:absolute;left:2575;top:3977;width:452;height:316" coordorigin="2575,3977" coordsize="452,316" path="m2714,4125l2575,4293,2673,4260,2638,4260,2629,4246,2725,4179,2724,4177,2722,4174,2714,4139,2714,4125e" filled="t" fillcolor="#FFFF00" stroked="f">
                <v:path arrowok="t"/>
                <v:fill/>
              </v:shape>
              <v:shape style="position:absolute;left:2575;top:3977;width:452;height:316" coordorigin="2575,3977" coordsize="452,316" path="m2725,4179l2629,4246,2638,4260,2734,4193,2734,4193,2731,4190,2729,4187,2727,4184,2725,4180,2725,4179e" filled="t" fillcolor="#FFFF00" stroked="f">
                <v:path arrowok="t"/>
                <v:fill/>
              </v:shape>
              <v:shape style="position:absolute;left:2575;top:3977;width:452;height:316" coordorigin="2575,3977" coordsize="452,316" path="m2734,4193l2638,4260,2673,4260,2781,4223,2777,4221,2773,4220,2736,4195,2734,4193e" filled="t" fillcolor="#FFFF00" stroked="f">
                <v:path arrowok="t"/>
                <v:fill/>
              </v:shape>
              <v:shape style="position:absolute;left:2575;top:3977;width:452;height:316" coordorigin="2575,3977" coordsize="452,316" path="m3018,3977l2725,4179,2725,4180,2727,4184,2729,4187,2731,4190,2734,4193,2734,4193,3027,3991,3018,3977e" filled="t" fillcolor="#FFFF00" stroked="f">
                <v:path arrowok="t"/>
                <v:fill/>
              </v:shape>
            </v:group>
            <v:group style="position:absolute;left:2450;top:3976;width:575;height:180" coordorigin="2450,3976" coordsize="575,180">
              <v:shape style="position:absolute;left:2450;top:3976;width:575;height:180" coordorigin="2450,3976" coordsize="575,180" path="m2634,4039l2450,4156,2668,4152,2665,4149,2661,4147,2657,4143,2521,4143,2516,4127,2628,4094,2627,4091,2627,4087,2626,4083,2626,4080,2626,4072,2633,4043,2634,4039e" filled="t" fillcolor="#FFFF00" stroked="f">
                <v:path arrowok="t"/>
                <v:fill/>
              </v:shape>
              <v:shape style="position:absolute;left:2450;top:3976;width:575;height:180" coordorigin="2450,3976" coordsize="575,180" path="m2628,4094l2516,4127,2521,4143,2633,4110,2632,4109,2631,4105,2630,4102,2629,4098,2628,4095,2628,4094e" filled="t" fillcolor="#FFFF00" stroked="f">
                <v:path arrowok="t"/>
                <v:fill/>
              </v:shape>
              <v:shape style="position:absolute;left:2450;top:3976;width:575;height:180" coordorigin="2450,3976" coordsize="575,180" path="m2633,4110l2521,4143,2657,4143,2655,4141,2652,4138,2634,4112,2633,4110e" filled="t" fillcolor="#FFFF00" stroked="f">
                <v:path arrowok="t"/>
                <v:fill/>
              </v:shape>
              <v:shape style="position:absolute;left:2450;top:3976;width:575;height:180" coordorigin="2450,3976" coordsize="575,180" path="m3020,3976l2628,4094,2628,4095,2629,4098,2630,4102,2631,4105,2632,4109,2633,4110,3025,3992,3020,3976e" filled="t" fillcolor="#FFFF00" stroked="f">
                <v:path arrowok="t"/>
                <v:fill/>
              </v:shape>
            </v:group>
            <v:group style="position:absolute;left:1274;top:3359;width:448;height:249" coordorigin="1274,3359" coordsize="448,249">
              <v:shape style="position:absolute;left:1274;top:3359;width:448;height:249" coordorigin="1274,3359" coordsize="448,249" path="m1274,3359l1722,3359,1722,3608,1274,3608,1274,3359e" filled="t" fillcolor="#FEFEFE" stroked="f">
                <v:path arrowok="t"/>
                <v:fill/>
              </v:shape>
            </v:group>
            <v:group style="position:absolute;left:2672;top:4767;width:400;height:135" coordorigin="2672,4767" coordsize="400,135">
              <v:shape style="position:absolute;left:2672;top:4767;width:400;height:135" coordorigin="2672,4767" coordsize="400,135" path="m2853,4816l2848,4832,3067,4902,3072,4886,2853,4816e" filled="t" fillcolor="#FFFF00" stroked="f">
                <v:path arrowok="t"/>
                <v:fill/>
              </v:shape>
              <v:shape style="position:absolute;left:2672;top:4767;width:400;height:135" coordorigin="2672,4767" coordsize="400,135" path="m2672,4767l2854,4887,2852,4883,2851,4878,2847,4846,2847,4842,2847,4838,2848,4835,2848,4832,2737,4797,2742,4780,2882,4780,2882,4780,2886,4777,2890,4774,2672,4767e" filled="t" fillcolor="#FFFF00" stroked="f">
                <v:path arrowok="t"/>
                <v:fill/>
              </v:shape>
              <v:shape style="position:absolute;left:2672;top:4767;width:400;height:135" coordorigin="2672,4767" coordsize="400,135" path="m2742,4780l2737,4797,2848,4832,2848,4831,2849,4827,2850,4824,2851,4820,2853,4817,2853,4816,2742,4780e" filled="t" fillcolor="#FFFF00" stroked="f">
                <v:path arrowok="t"/>
                <v:fill/>
              </v:shape>
              <v:shape style="position:absolute;left:2672;top:4767;width:400;height:135" coordorigin="2672,4767" coordsize="400,135" path="m2882,4780l2742,4780,2853,4816,2854,4813,2856,4810,2879,4782,2882,4780e" filled="t" fillcolor="#FFFF00" stroked="f">
                <v:path arrowok="t"/>
                <v:fill/>
              </v:shape>
            </v:group>
            <v:group style="position:absolute;left:2708;top:4503;width:367;height:397" coordorigin="2708,4503" coordsize="367,397">
              <v:shape style="position:absolute;left:2708;top:4503;width:367;height:397" coordorigin="2708,4503" coordsize="367,397" path="m2842,4635l2829,4646,3063,4900,3076,4888,2842,4635e" filled="t" fillcolor="#FFFF00" stroked="f">
                <v:path arrowok="t"/>
                <v:fill/>
              </v:shape>
              <v:shape style="position:absolute;left:2708;top:4503;width:367;height:397" coordorigin="2708,4503" coordsize="367,397" path="m2708,4503l2807,4697,2808,4693,2809,4688,2829,4646,2750,4561,2763,4549,2784,4549,2708,4503e" filled="t" fillcolor="#FFFF00" stroked="f">
                <v:path arrowok="t"/>
                <v:fill/>
              </v:shape>
              <v:shape style="position:absolute;left:2708;top:4503;width:367;height:397" coordorigin="2708,4503" coordsize="367,397" path="m2763,4549l2750,4561,2829,4646,2830,4646,2833,4643,2835,4640,2838,4638,2841,4636,2842,4635,2763,4549e" filled="t" fillcolor="#FFFF00" stroked="f">
                <v:path arrowok="t"/>
                <v:fill/>
              </v:shape>
              <v:shape style="position:absolute;left:2708;top:4503;width:367;height:397" coordorigin="2708,4503" coordsize="367,397" path="m2784,4549l2763,4549,2842,4635,2844,4633,2847,4631,2894,4617,2784,4549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286.486084pt;width:113.8859pt;height:113.8855pt;mso-position-horizontal-relative:page;mso-position-vertical-relative:page;z-index:-890" coordorigin="1264,5730" coordsize="2278,2278">
            <v:shape style="position:absolute;left:1274;top:5740;width:2268;height:2268" type="#_x0000_t75">
              <v:imagedata r:id="rId19" o:title=""/>
            </v:shape>
            <v:group style="position:absolute;left:1274;top:5740;width:448;height:249" coordorigin="1274,5740" coordsize="448,249">
              <v:shape style="position:absolute;left:1274;top:5740;width:448;height:249" coordorigin="1274,5740" coordsize="448,249" path="m1274,5740l1722,5740,1722,5989,1274,5989,1274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286.486084pt;width:113.8859pt;height:113.8855pt;mso-position-horizontal-relative:page;mso-position-vertical-relative:page;z-index:-889" coordorigin="3645,5730" coordsize="2278,2278">
            <v:shape style="position:absolute;left:3655;top:5740;width:2268;height:2268" type="#_x0000_t75">
              <v:imagedata r:id="rId20" o:title=""/>
            </v:shape>
            <v:group style="position:absolute;left:3655;top:5740;width:448;height:249" coordorigin="3655,5740" coordsize="448,249">
              <v:shape style="position:absolute;left:3655;top:5740;width:448;height:249" coordorigin="3655,5740" coordsize="448,249" path="m3655,5740l4103,5740,4103,5989,3655,5989,3655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.0518pt;margin-top:405.541473pt;width:505.65pt;height:120.058pt;mso-position-horizontal-relative:page;mso-position-vertical-relative:page;z-index:-888" coordorigin="881,8111" coordsize="10113,2401">
            <v:shape style="position:absolute;left:1274;top:8121;width:2268;height:2268" type="#_x0000_t75">
              <v:imagedata r:id="rId21" o:title=""/>
            </v:shape>
            <v:group style="position:absolute;left:1274;top:8121;width:448;height:249" coordorigin="1274,8121" coordsize="448,249">
              <v:shape style="position:absolute;left:1274;top:8121;width:448;height:249" coordorigin="1274,8121" coordsize="448,249" path="m1274,8121l1722,8121,1722,8370,1274,8370,1274,8121e" filled="t" fillcolor="#FEFEFE" stroked="f">
                <v:path arrowok="t"/>
                <v:fill/>
              </v:shape>
              <v:shape style="position:absolute;left:3655;top:8121;width:2268;height:2268" type="#_x0000_t75">
                <v:imagedata r:id="rId22" o:title=""/>
              </v:shape>
            </v:group>
            <v:group style="position:absolute;left:3655;top:8121;width:448;height:249" coordorigin="3655,8121" coordsize="448,249">
              <v:shape style="position:absolute;left:3655;top:8121;width:448;height:249" coordorigin="3655,8121" coordsize="448,249" path="m3655,8121l4103,8121,4103,8370,3655,8370,3655,8121e" filled="t" fillcolor="#FEFEFE" stroked="f">
                <v:path arrowok="t"/>
                <v:fill/>
              </v:shape>
              <v:shape style="position:absolute;left:6036;top:8121;width:2268;height:2268" type="#_x0000_t75">
                <v:imagedata r:id="rId23" o:title=""/>
              </v:shape>
            </v:group>
            <v:group style="position:absolute;left:6036;top:8121;width:448;height:249" coordorigin="6036,8121" coordsize="448,249">
              <v:shape style="position:absolute;left:6036;top:8121;width:448;height:249" coordorigin="6036,8121" coordsize="448,249" path="m6036,8121l6484,8121,6484,8370,6036,8370,6036,8121e" filled="t" fillcolor="#FEFEFE" stroked="f">
                <v:path arrowok="t"/>
                <v:fill/>
              </v:shape>
              <v:shape style="position:absolute;left:8417;top:8121;width:2268;height:2268" type="#_x0000_t75">
                <v:imagedata r:id="rId24" o:title=""/>
              </v:shape>
            </v:group>
            <v:group style="position:absolute;left:8417;top:8121;width:448;height:249" coordorigin="8417,8121" coordsize="448,249">
              <v:shape style="position:absolute;left:8417;top:8121;width:448;height:249" coordorigin="8417,8121" coordsize="448,249" path="m8417,8121l8865,8121,8865,8370,8417,8370,8417,8121e" filled="t" fillcolor="#FEFEFE" stroked="f">
                <v:path arrowok="t"/>
                <v:fill/>
              </v:shape>
            </v:group>
            <v:group style="position:absolute;left:886;top:10395;width:10103;height:112" coordorigin="886,10395" coordsize="10103,112">
              <v:shape style="position:absolute;left:886;top:10395;width:10103;height:112" coordorigin="886,10395" coordsize="10103,112" path="m886,10395l10989,10395,10989,10507,886,10507,886,10395e" filled="t" fillcolor="#FEFEFE" stroked="f">
                <v:path arrowok="t"/>
                <v:fill/>
              </v:shape>
            </v:group>
            <v:group style="position:absolute;left:9162;top:9545;width:496;height:117" coordorigin="9162,9545" coordsize="496,117">
              <v:shape style="position:absolute;left:9162;top:9545;width:496;height:117" coordorigin="9162,9545" coordsize="496,117" path="m9654,9576l9586,9576,9588,9593,9472,9609,9458,9662,9654,9576e" filled="t" fillcolor="#FFFF00" stroked="f">
                <v:path arrowok="t"/>
                <v:fill/>
              </v:shape>
              <v:shape style="position:absolute;left:9162;top:9545;width:496;height:117" coordorigin="9162,9545" coordsize="496,117" path="m9470,9592l9162,9635,9164,9652,9472,9609,9472,9608,9472,9604,9472,9600,9471,9597,9470,9593,9470,9592e" filled="t" fillcolor="#FFFF00" stroked="f">
                <v:path arrowok="t"/>
                <v:fill/>
              </v:shape>
              <v:shape style="position:absolute;left:9162;top:9545;width:496;height:117" coordorigin="9162,9545" coordsize="496,117" path="m9586,9576l9470,9592,9470,9593,9471,9597,9472,9600,9472,9604,9472,9608,9472,9609,9588,9593,9586,9576e" filled="t" fillcolor="#FFFF00" stroked="f">
                <v:path arrowok="t"/>
                <v:fill/>
              </v:shape>
              <v:shape style="position:absolute;left:9162;top:9545;width:496;height:117" coordorigin="9162,9545" coordsize="496,117" path="m9441,9545l9470,9592,9586,9576,9654,9576,9657,9574,9441,9545e" filled="t" fillcolor="#FFFF00" stroked="f">
                <v:path arrowok="t"/>
                <v:fill/>
              </v:shape>
            </v:group>
            <v:group style="position:absolute;left:9120;top:9335;width:275;height:234" coordorigin="9120,9335" coordsize="275,234">
              <v:shape style="position:absolute;left:9120;top:9335;width:275;height:234" coordorigin="9120,9335" coordsize="275,234" path="m9246,9449l9120,9556,9131,9569,9257,9462,9246,9449e" filled="t" fillcolor="#FFFF00" stroked="f">
                <v:path arrowok="t"/>
                <v:fill/>
              </v:shape>
              <v:shape style="position:absolute;left:9120;top:9335;width:275;height:234" coordorigin="9120,9335" coordsize="275,234" path="m9368,9374l9335,9374,9346,9387,9257,9462,9273,9515,9368,9374e" filled="t" fillcolor="#FFFF00" stroked="f">
                <v:path arrowok="t"/>
                <v:fill/>
              </v:shape>
              <v:shape style="position:absolute;left:9120;top:9335;width:275;height:234" coordorigin="9120,9335" coordsize="275,234" path="m9335,9374l9246,9449,9247,9450,9249,9453,9252,9456,9254,9458,9256,9461,9257,9462,9346,9387,9335,9374e" filled="t" fillcolor="#FFFF00" stroked="f">
                <v:path arrowok="t"/>
                <v:fill/>
              </v:shape>
              <v:shape style="position:absolute;left:9120;top:9335;width:275;height:234" coordorigin="9120,9335" coordsize="275,234" path="m9395,9335l9196,9425,9201,9426,9205,9427,9246,9449,9335,9374,9368,9374,9395,9335e" filled="t" fillcolor="#FFFF00" stroked="f">
                <v:path arrowok="t"/>
                <v:fill/>
              </v:shape>
            </v:group>
            <v:group style="position:absolute;left:5078;top:9441;width:274;height:308" coordorigin="5078,9441" coordsize="274,308">
              <v:shape style="position:absolute;left:5078;top:9441;width:274;height:308" coordorigin="5078,9441" coordsize="274,308" path="m5208,9576l5196,9587,5339,9749,5352,9738,5208,9576e" filled="t" fillcolor="#FFFF00" stroked="f">
                <v:path arrowok="t"/>
                <v:fill/>
              </v:shape>
              <v:shape style="position:absolute;left:5078;top:9441;width:274;height:308" coordorigin="5078,9441" coordsize="274,308" path="m5078,9441l5172,9637,5173,9633,5174,9629,5196,9587,5118,9500,5131,9489,5151,9489,5078,9441e" filled="t" fillcolor="#FFFF00" stroked="f">
                <v:path arrowok="t"/>
                <v:fill/>
              </v:shape>
              <v:shape style="position:absolute;left:5078;top:9441;width:274;height:308" coordorigin="5078,9441" coordsize="274,308" path="m5131,9489l5118,9500,5196,9587,5196,9587,5199,9584,5202,9581,5204,9579,5207,9577,5208,9576,5131,9489e" filled="t" fillcolor="#FFFF00" stroked="f">
                <v:path arrowok="t"/>
                <v:fill/>
              </v:shape>
              <v:shape style="position:absolute;left:5078;top:9441;width:274;height:308" coordorigin="5078,9441" coordsize="274,308" path="m5151,9489l5131,9489,5208,9576,5210,9575,5214,9573,5261,9559,5151,9489e" filled="t" fillcolor="#FFFF00" stroked="f">
                <v:path arrowok="t"/>
                <v:fill/>
              </v:shape>
            </v:group>
            <v:group style="position:absolute;left:2672;top:9521;width:400;height:135" coordorigin="2672,9521" coordsize="400,135">
              <v:shape style="position:absolute;left:2672;top:9521;width:400;height:135" coordorigin="2672,9521" coordsize="400,135" path="m2853,9570l2848,9586,3067,9656,3072,9640,2853,9570e" filled="t" fillcolor="#FFFF00" stroked="f">
                <v:path arrowok="t"/>
                <v:fill/>
              </v:shape>
              <v:shape style="position:absolute;left:2672;top:9521;width:400;height:135" coordorigin="2672,9521" coordsize="400,135" path="m2672,9521l2854,9641,2852,9637,2851,9633,2847,9600,2847,9596,2847,9593,2848,9589,2848,9586,2737,9551,2742,9535,2882,9535,2882,9534,2886,9531,2890,9528,2672,9521e" filled="t" fillcolor="#FFFF00" stroked="f">
                <v:path arrowok="t"/>
                <v:fill/>
              </v:shape>
              <v:shape style="position:absolute;left:2672;top:9521;width:400;height:135" coordorigin="2672,9521" coordsize="400,135" path="m2742,9535l2737,9551,2848,9586,2848,9585,2849,9582,2850,9578,2851,9575,2853,9571,2853,9570,2742,9535e" filled="t" fillcolor="#FFFF00" stroked="f">
                <v:path arrowok="t"/>
                <v:fill/>
              </v:shape>
              <v:shape style="position:absolute;left:2672;top:9521;width:400;height:135" coordorigin="2672,9521" coordsize="400,135" path="m2882,9535l2742,9535,2853,9570,2854,9568,2856,9564,2879,9537,2882,9535e" filled="t" fillcolor="#FFFF00" stroked="f">
                <v:path arrowok="t"/>
                <v:fill/>
              </v:shape>
            </v:group>
            <v:group style="position:absolute;left:2708;top:9257;width:367;height:397" coordorigin="2708,9257" coordsize="367,397">
              <v:shape style="position:absolute;left:2708;top:9257;width:367;height:397" coordorigin="2708,9257" coordsize="367,397" path="m2842,9389l2829,9401,3063,9654,3076,9642,2842,9389e" filled="t" fillcolor="#FFFF00" stroked="f">
                <v:path arrowok="t"/>
                <v:fill/>
              </v:shape>
              <v:shape style="position:absolute;left:2708;top:9257;width:367;height:397" coordorigin="2708,9257" coordsize="367,397" path="m2708,9257l2807,9451,2808,9447,2809,9442,2829,9401,2750,9315,2763,9303,2784,9303,2708,9257e" filled="t" fillcolor="#FFFF00" stroked="f">
                <v:path arrowok="t"/>
                <v:fill/>
              </v:shape>
              <v:shape style="position:absolute;left:2708;top:9257;width:367;height:397" coordorigin="2708,9257" coordsize="367,397" path="m2763,9303l2750,9315,2829,9401,2830,9400,2833,9397,2835,9395,2838,9392,2841,9390,2842,9389,2763,9303e" filled="t" fillcolor="#FFFF00" stroked="f">
                <v:path arrowok="t"/>
                <v:fill/>
              </v:shape>
              <v:shape style="position:absolute;left:2708;top:9257;width:367;height:397" coordorigin="2708,9257" coordsize="367,397" path="m2784,9303l2763,9303,2842,9389,2844,9388,2847,9386,2894,9371,2784,9303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329697pt;margin-top:101.470566pt;width:437.648808pt;height:47.0096pt;mso-position-horizontal-relative:page;mso-position-vertical-relative:page;z-index:-887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59" w:right="39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Рис.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ливин,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Dj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ерфишери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ньеререит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ми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310" w:lineRule="exact"/>
                    <w:ind w:left="-4" w:right="-24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Высокие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14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онцен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рации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хлора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со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ст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1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хлоридам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сильвину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и/или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8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495407pt;margin-top:193.208618pt;width:14.220001pt;height:12pt;mso-position-horizontal-relative:page;mso-position-vertical-relative:page;z-index:-886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218002pt;margin-top:243.854111pt;width:12.560001pt;height:12pt;mso-position-horizontal-relative:page;mso-position-vertical-relative:page;z-index:-885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001602pt;margin-top:265.877045pt;width:28.880001pt;height:12.416679pt;mso-position-horizontal-relative:page;mso-position-vertical-relative:page;z-index:-884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1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мкм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2.303589pt;margin-top:318.066315pt;width:14.220001pt;height:12pt;mso-position-horizontal-relative:page;mso-position-vertical-relative:page;z-index:-883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3.388794pt;margin-top:474.722412pt;width:12.550001pt;height:12pt;mso-position-horizontal-relative:page;mso-position-vertical-relative:page;z-index:-882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Dj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218002pt;margin-top:481.56781pt;width:12.560001pt;height:12pt;mso-position-horizontal-relative:page;mso-position-vertical-relative:page;z-index:-881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5.616913pt;margin-top:489.282501pt;width:17.000001pt;height:12pt;mso-position-horizontal-relative:page;mso-position-vertical-relative:page;z-index:-880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406.041473pt;width:22.41390pt;height:12.4444pt;mso-position-horizontal-relative:page;mso-position-vertical-relative:page;z-index:-879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406.041473pt;width:22.41390pt;height:12.4444pt;mso-position-horizontal-relative:page;mso-position-vertical-relative:page;z-index:-878" type="#_x0000_t202" filled="f" stroked="f">
            <v:textbox inset="0,0,0,0">
              <w:txbxContent>
                <w:p>
                  <w:pPr>
                    <w:spacing w:before="0" w:after="0" w:line="212" w:lineRule="exact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406.041473pt;width:22.41380pt;height:12.4444pt;mso-position-horizontal-relative:page;mso-position-vertical-relative:page;z-index:-877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96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406.041473pt;width:22.41380pt;height:12.4444pt;mso-position-horizontal-relative:page;mso-position-vertical-relative:page;z-index:-876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2" w:right="11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286.986084pt;width:22.41380pt;height:12.4444pt;mso-position-horizontal-relative:page;mso-position-vertical-relative:page;z-index:-87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286.986084pt;width:22.41390pt;height:12.4444pt;mso-position-horizontal-relative:page;mso-position-vertical-relative:page;z-index:-874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286.986084pt;width:22.41390pt;height:12.4444pt;mso-position-horizontal-relative:page;mso-position-vertical-relative:page;z-index:-873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21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286.986084pt;width:22.41380pt;height:12.4444pt;mso-position-horizontal-relative:page;mso-position-vertical-relative:page;z-index:-872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43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167.930969pt;width:22.41390pt;height:12.4443pt;mso-position-horizontal-relative:page;mso-position-vertical-relative:page;z-index:-871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31" w:right="-45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167.930969pt;width:22.41380pt;height:12.4443pt;mso-position-horizontal-relative:page;mso-position-vertical-relative:page;z-index:-87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1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167.930969pt;width:22.41380pt;height:12.4443pt;mso-position-horizontal-relative:page;mso-position-vertical-relative:page;z-index:-86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167.930969pt;width:22.41390pt;height:12.4443pt;mso-position-horizontal-relative:page;mso-position-vertical-relative:page;z-index:-86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4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3.426601pt;margin-top:167.692871pt;width:113.63589pt;height:113.6239pt;mso-position-horizontal-relative:page;mso-position-vertical-relative:page;z-index:-867" coordorigin="1269,3354" coordsize="2273,2272">
            <v:group style="position:absolute;left:1865;top:5241;width:483;height:118" coordorigin="1865,5241" coordsize="483,118">
              <v:shape style="position:absolute;left:1865;top:5241;width:483;height:118" coordorigin="1865,5241" coordsize="483,118" path="m2071,5241l1865,5311,2077,5360,2074,5356,2071,5352,2054,5316,1936,5316,1935,5299,2052,5293,2052,5290,2068,5245,2071,5241e" filled="t" fillcolor="#FFFF00" stroked="f">
                <v:path arrowok="t"/>
                <v:fill/>
              </v:shape>
              <v:shape style="position:absolute;left:1865;top:5241;width:483;height:118" coordorigin="1865,5241" coordsize="483,118" path="m2052,5293l1935,5299,1936,5316,2052,5310,2052,5309,2052,5305,2052,5302,2052,5293e" filled="t" fillcolor="#FFFF00" stroked="f">
                <v:path arrowok="t"/>
                <v:fill/>
              </v:shape>
              <v:shape style="position:absolute;left:1865;top:5241;width:483;height:118" coordorigin="1865,5241" coordsize="483,118" path="m2052,5310l1936,5316,2054,5316,2053,5313,2052,5310e" filled="t" fillcolor="#FFFF00" stroked="f">
                <v:path arrowok="t"/>
                <v:fill/>
              </v:shape>
              <v:shape style="position:absolute;left:1865;top:5241;width:483;height:118" coordorigin="1865,5241" coordsize="483,118" path="m2347,5278l2052,5293,2052,5302,2052,5305,2052,5309,2052,5310,2347,5295,2347,5278e" filled="t" fillcolor="#FFFF00" stroked="f">
                <v:path arrowok="t"/>
                <v:fill/>
              </v:shape>
            </v:group>
            <v:group style="position:absolute;left:1274;top:3359;width:448;height:249" coordorigin="1274,3359" coordsize="448,249">
              <v:shape style="position:absolute;left:1274;top:3359;width:448;height:249" coordorigin="1274,3359" coordsize="448,249" path="m1274,3359l1722,3359,1722,3608,1274,3608,1274,3359e" filled="t" fillcolor="#FEFEFE" stroked="f">
                <v:path arrowok="t"/>
                <v:fill/>
              </v:shape>
            </v:group>
            <v:group style="position:absolute;left:2844;top:4189;width:309;height:364" coordorigin="2844,4189" coordsize="309,364">
              <v:shape style="position:absolute;left:2844;top:4189;width:309;height:364" coordorigin="2844,4189" coordsize="309,364" path="m2972,4327l2959,4338,3140,4554,3153,4543,2972,4327e" filled="t" fillcolor="#FFFF00" stroked="f">
                <v:path arrowok="t"/>
                <v:fill/>
              </v:shape>
              <v:shape style="position:absolute;left:2844;top:4189;width:309;height:364" coordorigin="2844,4189" coordsize="309,364" path="m2844,4189l2934,4388,2935,4383,2936,4379,2959,4338,2884,4249,2897,4238,2916,4238,2844,4189e" filled="t" fillcolor="#FFFF00" stroked="f">
                <v:path arrowok="t"/>
                <v:fill/>
              </v:shape>
              <v:shape style="position:absolute;left:2844;top:4189;width:309;height:364" coordorigin="2844,4189" coordsize="309,364" path="m2897,4238l2884,4249,2959,4338,2960,4337,2962,4335,2965,4332,2968,4330,2971,4328,2972,4327,2897,4238e" filled="t" fillcolor="#FFFF00" stroked="f">
                <v:path arrowok="t"/>
                <v:fill/>
              </v:shape>
              <v:shape style="position:absolute;left:2844;top:4189;width:309;height:364" coordorigin="2844,4189" coordsize="309,364" path="m2916,4238l2897,4238,2972,4327,2974,4326,2977,4324,3025,4311,2916,4238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286.486084pt;width:113.8859pt;height:113.8858pt;mso-position-horizontal-relative:page;mso-position-vertical-relative:page;z-index:-866" coordorigin="3645,5730" coordsize="2278,2278">
            <v:shape style="position:absolute;left:3655;top:5740;width:2267;height:2268" type="#_x0000_t75">
              <v:imagedata r:id="rId25" o:title=""/>
            </v:shape>
            <v:group style="position:absolute;left:3655;top:5740;width:448;height:249" coordorigin="3655,5740" coordsize="448,249">
              <v:shape style="position:absolute;left:3655;top:5740;width:448;height:249" coordorigin="3655,5740" coordsize="448,249" path="m3655,5740l4103,5740,4103,5989,3655,5989,3655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167.430969pt;width:113.8859pt;height:113.8855pt;mso-position-horizontal-relative:page;mso-position-vertical-relative:page;z-index:-865" coordorigin="3645,3349" coordsize="2278,2278">
            <v:shape style="position:absolute;left:3655;top:3359;width:2268;height:2268" type="#_x0000_t75">
              <v:imagedata r:id="rId26" o:title=""/>
            </v:shape>
            <v:group style="position:absolute;left:3655;top:3359;width:448;height:249" coordorigin="3655,3359" coordsize="448,249">
              <v:shape style="position:absolute;left:3655;top:3359;width:448;height:249" coordorigin="3655,3359" coordsize="448,249" path="m3655,3359l4103,3359,4103,3608,3655,3608,3655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167.430969pt;width:113.8858pt;height:113.8855pt;mso-position-horizontal-relative:page;mso-position-vertical-relative:page;z-index:-864" coordorigin="6026,3349" coordsize="2278,2278">
            <v:shape style="position:absolute;left:6036;top:3359;width:2268;height:2268" type="#_x0000_t75">
              <v:imagedata r:id="rId27" o:title=""/>
            </v:shape>
            <v:group style="position:absolute;left:6036;top:3359;width:448;height:249" coordorigin="6036,3359" coordsize="448,249">
              <v:shape style="position:absolute;left:6036;top:3359;width:448;height:249" coordorigin="6036,3359" coordsize="448,249" path="m6036,3359l6484,3359,6484,3608,6036,3608,6036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167.430969pt;width:113.8858pt;height:113.8855pt;mso-position-horizontal-relative:page;mso-position-vertical-relative:page;z-index:-863" coordorigin="8407,3349" coordsize="2278,2278">
            <v:shape style="position:absolute;left:8417;top:3359;width:2268;height:2268" type="#_x0000_t75">
              <v:imagedata r:id="rId28" o:title=""/>
            </v:shape>
            <v:group style="position:absolute;left:8417;top:3359;width:448;height:249" coordorigin="8417,3359" coordsize="448,249">
              <v:shape style="position:absolute;left:8417;top:3359;width:448;height:249" coordorigin="8417,3359" coordsize="448,249" path="m8417,3359l8865,3359,8865,3608,8417,3608,8417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286.486359pt;width:113.8859pt;height:113.8855pt;mso-position-horizontal-relative:page;mso-position-vertical-relative:page;z-index:-862" coordorigin="1264,5730" coordsize="2278,2278">
            <v:shape style="position:absolute;left:1274;top:5740;width:2268;height:2268" type="#_x0000_t75">
              <v:imagedata r:id="rId29" o:title=""/>
            </v:shape>
            <v:group style="position:absolute;left:1274;top:5740;width:448;height:249" coordorigin="1274,5740" coordsize="448,249">
              <v:shape style="position:absolute;left:1274;top:5740;width:448;height:249" coordorigin="1274,5740" coordsize="448,249" path="m1274,5740l1722,5740,1722,5989,1274,5989,1274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286.486359pt;width:113.8858pt;height:113.8855pt;mso-position-horizontal-relative:page;mso-position-vertical-relative:page;z-index:-861" coordorigin="6026,5730" coordsize="2278,2278">
            <v:shape style="position:absolute;left:6036;top:5740;width:2268;height:2268" type="#_x0000_t75">
              <v:imagedata r:id="rId30" o:title=""/>
            </v:shape>
            <v:group style="position:absolute;left:6036;top:5740;width:448;height:249" coordorigin="6036,5740" coordsize="448,249">
              <v:shape style="position:absolute;left:6036;top:5740;width:448;height:249" coordorigin="6036,5740" coordsize="448,249" path="m6036,5740l6484,5740,6484,5989,6036,5989,6036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286.486084pt;width:113.8858pt;height:113.8855pt;mso-position-horizontal-relative:page;mso-position-vertical-relative:page;z-index:-860" coordorigin="8407,5730" coordsize="2278,2278">
            <v:shape style="position:absolute;left:8417;top:5740;width:2268;height:2268" type="#_x0000_t75">
              <v:imagedata r:id="rId31" o:title=""/>
            </v:shape>
            <v:group style="position:absolute;left:8417;top:5740;width:448;height:249" coordorigin="8417,5740" coordsize="448,249">
              <v:shape style="position:absolute;left:8417;top:5740;width:448;height:249" coordorigin="8417,5740" coordsize="448,249" path="m8417,5740l8865,5740,8865,5989,8417,5989,8417,5740e" filled="t" fillcolor="#FEFEFE" stroked="f">
                <v:path arrowok="t"/>
                <v:fill/>
              </v:shape>
            </v:group>
            <v:group style="position:absolute;left:9110;top:7681;width:437;height:118" coordorigin="9110,7681" coordsize="437,118">
              <v:shape style="position:absolute;left:9110;top:7681;width:437;height:118" coordorigin="9110,7681" coordsize="437,118" path="m9317,7681l9110,7747,9321,7800,9318,7796,9316,7792,9298,7753,9181,7753,9180,7736,9297,7733,9297,7730,9315,7685,9317,7681e" filled="t" fillcolor="#FFED00" stroked="f">
                <v:path arrowok="t"/>
                <v:fill/>
              </v:shape>
              <v:shape style="position:absolute;left:9110;top:7681;width:437;height:118" coordorigin="9110,7681" coordsize="437,118" path="m9297,7733l9180,7736,9181,7753,9297,7750,9297,7748,9297,7745,9297,7741,9297,7733e" filled="t" fillcolor="#FFED00" stroked="f">
                <v:path arrowok="t"/>
                <v:fill/>
              </v:shape>
              <v:shape style="position:absolute;left:9110;top:7681;width:437;height:118" coordorigin="9110,7681" coordsize="437,118" path="m9297,7750l9181,7753,9298,7753,9298,7752,9297,7750e" filled="t" fillcolor="#FFED00" stroked="f">
                <v:path arrowok="t"/>
                <v:fill/>
              </v:shape>
              <v:shape style="position:absolute;left:9110;top:7681;width:437;height:118" coordorigin="9110,7681" coordsize="437,118" path="m9546,7724l9297,7733,9297,7741,9297,7745,9297,7748,9297,7750,9546,7741,9546,7724e" filled="t" fillcolor="#FFED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405.541473pt;width:113.8859pt;height:113.8855pt;mso-position-horizontal-relative:page;mso-position-vertical-relative:page;z-index:-859" coordorigin="1264,8111" coordsize="2278,2278">
            <v:shape style="position:absolute;left:1274;top:8121;width:2268;height:2268" type="#_x0000_t75">
              <v:imagedata r:id="rId32" o:title=""/>
            </v:shape>
            <v:group style="position:absolute;left:1274;top:8121;width:448;height:249" coordorigin="1274,8121" coordsize="448,249">
              <v:shape style="position:absolute;left:1274;top:8121;width:448;height:249" coordorigin="1274,8121" coordsize="448,249" path="m1274,8121l1722,8121,1722,8370,1274,8370,1274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405.541473pt;width:113.8859pt;height:113.8855pt;mso-position-horizontal-relative:page;mso-position-vertical-relative:page;z-index:-858" coordorigin="3645,8111" coordsize="2278,2278">
            <v:shape style="position:absolute;left:3655;top:8121;width:2268;height:2268" type="#_x0000_t75">
              <v:imagedata r:id="rId33" o:title=""/>
            </v:shape>
            <v:group style="position:absolute;left:3655;top:8121;width:448;height:249" coordorigin="3655,8121" coordsize="448,249">
              <v:shape style="position:absolute;left:3655;top:8121;width:448;height:249" coordorigin="3655,8121" coordsize="448,249" path="m3655,8121l4103,8121,4103,8370,3655,8370,3655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405.541473pt;width:113.8858pt;height:113.8855pt;mso-position-horizontal-relative:page;mso-position-vertical-relative:page;z-index:-857" coordorigin="6026,8111" coordsize="2278,2278">
            <v:shape style="position:absolute;left:6036;top:8121;width:2268;height:2268" type="#_x0000_t75">
              <v:imagedata r:id="rId34" o:title=""/>
            </v:shape>
            <v:group style="position:absolute;left:6036;top:8121;width:448;height:249" coordorigin="6036,8121" coordsize="448,249">
              <v:shape style="position:absolute;left:6036;top:8121;width:448;height:249" coordorigin="6036,8121" coordsize="448,249" path="m6036,8121l6484,8121,6484,8370,6036,8370,6036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405.541473pt;width:113.8858pt;height:113.8855pt;mso-position-horizontal-relative:page;mso-position-vertical-relative:page;z-index:-856" coordorigin="8407,8111" coordsize="2278,2278">
            <v:shape style="position:absolute;left:8417;top:8121;width:2268;height:2268" type="#_x0000_t75">
              <v:imagedata r:id="rId35" o:title=""/>
            </v:shape>
            <v:group style="position:absolute;left:8417;top:8121;width:448;height:249" coordorigin="8417,8121" coordsize="448,249">
              <v:shape style="position:absolute;left:8417;top:8121;width:448;height:249" coordorigin="8417,8121" coordsize="448,249" path="m8417,8121l8865,8121,8865,8370,8417,8370,8417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788601pt;margin-top:522.715454pt;width:496.6696pt;height:5.2914pt;mso-position-horizontal-relative:page;mso-position-vertical-relative:page;z-index:-855" coordorigin="1276,10454" coordsize="9933,106">
            <v:shape style="position:absolute;left:1276;top:10454;width:9933;height:106" coordorigin="1276,10454" coordsize="9933,106" path="m1276,10454l11209,10454,11209,10560,1276,10560,1276,10454e" filled="t" fillcolor="#FEFEFE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686699pt;margin-top:87.328262pt;width:440.1311pt;height:31.5049pt;mso-position-horizontal-relative:page;mso-position-vertical-relative:page;z-index:-854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-21" w:right="-41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Рис.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3.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ливин,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ньеререит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Syl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сильвин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Mgt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агнетит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10" w:lineRule="exact"/>
                    <w:ind w:left="3774" w:right="3754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опи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9.003304pt;margin-top:198.98111pt;width:12.560001pt;height:12pt;mso-position-horizontal-relative:page;mso-position-vertical-relative:page;z-index:-853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798103pt;margin-top:212.104416pt;width:14.220001pt;height:12pt;mso-position-horizontal-relative:page;mso-position-vertical-relative:page;z-index:-852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125595pt;margin-top:227.567413pt;width:16.450001pt;height:12pt;mso-position-horizontal-relative:page;mso-position-vertical-relative:page;z-index:-851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963pt;margin-top:233.416916pt;width:19.770001pt;height:12pt;mso-position-horizontal-relative:page;mso-position-vertical-relative:page;z-index:-850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289299pt;margin-top:259.242004pt;width:15.340001pt;height:12pt;mso-position-horizontal-relative:page;mso-position-vertical-relative:page;z-index:-849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Syl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6.832703pt;margin-top:265.719727pt;width:38.3951pt;height:12.416679pt;mso-position-horizontal-relative:page;mso-position-vertical-relative:page;z-index:-848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1"/>
                    <w:jc w:val="left"/>
                    <w:tabs>
                      <w:tab w:pos="740" w:val="left"/>
                    </w:tabs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1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1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1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  <w:t>мкм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8.244812pt;margin-top:381.554413pt;width:15.340001pt;height:12pt;mso-position-horizontal-relative:page;mso-position-vertical-relative:page;z-index:-847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Syl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406.041473pt;width:22.41380pt;height:12.4444pt;mso-position-horizontal-relative:page;mso-position-vertical-relative:page;z-index:-846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1" w:right="113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406.041473pt;width:22.41380pt;height:12.4444pt;mso-position-horizontal-relative:page;mso-position-vertical-relative:page;z-index:-845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406.041473pt;width:22.41390pt;height:12.4444pt;mso-position-horizontal-relative:page;mso-position-vertical-relative:page;z-index:-844" type="#_x0000_t202" filled="f" stroked="f">
            <v:textbox inset="0,0,0,0">
              <w:txbxContent>
                <w:p>
                  <w:pPr>
                    <w:spacing w:before="0" w:after="0" w:line="212" w:lineRule="exact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406.041473pt;width:22.41390pt;height:12.4444pt;mso-position-horizontal-relative:page;mso-position-vertical-relative:page;z-index:-843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286.986084pt;width:22.41380pt;height:12.4444pt;mso-position-horizontal-relative:page;mso-position-vertical-relative:page;z-index:-842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21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286.986359pt;width:22.41380pt;height:12.4443pt;mso-position-horizontal-relative:page;mso-position-vertical-relative:page;z-index:-841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43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286.986084pt;width:22.41390pt;height:12.4444pt;mso-position-horizontal-relative:page;mso-position-vertical-relative:page;z-index:-840" type="#_x0000_t202" filled="f" stroked="f">
            <v:textbox inset="0,0,0,0">
              <w:txbxContent>
                <w:p>
                  <w:pPr>
                    <w:spacing w:before="0" w:after="0" w:line="228" w:lineRule="exact"/>
                    <w:ind w:left="85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286.986359pt;width:22.41390pt;height:12.4443pt;mso-position-horizontal-relative:page;mso-position-vertical-relative:page;z-index:-839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167.942871pt;width:22.41390pt;height:12.4443pt;mso-position-horizontal-relative:page;mso-position-vertical-relative:page;z-index:-838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31" w:right="-45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167.930969pt;width:22.41380pt;height:12.4443pt;mso-position-horizontal-relative:page;mso-position-vertical-relative:page;z-index:-837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1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167.930969pt;width:22.41380pt;height:12.4443pt;mso-position-horizontal-relative:page;mso-position-vertical-relative:page;z-index:-83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167.930969pt;width:22.41390pt;height:12.4443pt;mso-position-horizontal-relative:page;mso-position-vertical-relative:page;z-index:-83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4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9.139496pt;margin-top:263.766479pt;width:5.088299pt;height:12pt;mso-position-horizontal-relative:page;mso-position-vertical-relative:page;z-index:-83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832703pt;margin-top:263.766479pt;width:4.4271pt;height:12pt;mso-position-horizontal-relative:page;mso-position-vertical-relative:page;z-index:-83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182.231705pt;margin-top:286.486084pt;width:113.8859pt;height:113.8858pt;mso-position-horizontal-relative:page;mso-position-vertical-relative:page;z-index:-832" coordorigin="3645,5730" coordsize="2278,2278">
            <v:shape style="position:absolute;left:3655;top:5740;width:2268;height:2268" type="#_x0000_t75">
              <v:imagedata r:id="rId36" o:title=""/>
            </v:shape>
            <v:group style="position:absolute;left:3655;top:5740;width:448;height:249" coordorigin="3655,5740" coordsize="448,249">
              <v:shape style="position:absolute;left:3655;top:5740;width:448;height:249" coordorigin="3655,5740" coordsize="448,249" path="m3655,5740l4103,5740,4103,5989,3655,5989,3655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167.430969pt;width:113.88587pt;height:113.8858pt;mso-position-horizontal-relative:page;mso-position-vertical-relative:page;z-index:-831" coordorigin="1264,3349" coordsize="2278,2278">
            <v:shape style="position:absolute;left:1274;top:3359;width:2268;height:2268" type="#_x0000_t75">
              <v:imagedata r:id="rId37" o:title=""/>
            </v:shape>
            <v:group style="position:absolute;left:2996;top:4931;width:249;height:238" coordorigin="2996,4931" coordsize="249,238">
              <v:shape style="position:absolute;left:2996;top:4931;width:249;height:238" coordorigin="2996,4931" coordsize="249,238" path="m3138,5054l3126,5067,3233,5169,3245,5156,3138,5054e" filled="t" fillcolor="#FFFF00" stroked="f">
                <v:path arrowok="t"/>
                <v:fill/>
              </v:shape>
              <v:shape style="position:absolute;left:2996;top:4931;width:249;height:238" coordorigin="2996,4931" coordsize="249,238" path="m2996,4931l3107,5119,3108,5114,3108,5110,3126,5067,3041,4986,3053,4974,3077,4974,2996,4931e" filled="t" fillcolor="#FFFF00" stroked="f">
                <v:path arrowok="t"/>
                <v:fill/>
              </v:shape>
              <v:shape style="position:absolute;left:2996;top:4931;width:249;height:238" coordorigin="2996,4931" coordsize="249,238" path="m3053,4974l3041,4986,3126,5067,3127,5066,3129,5063,3132,5060,3134,5057,3137,5055,3138,5054,3053,4974e" filled="t" fillcolor="#FFFF00" stroked="f">
                <v:path arrowok="t"/>
                <v:fill/>
              </v:shape>
              <v:shape style="position:absolute;left:2996;top:4931;width:249;height:238" coordorigin="2996,4931" coordsize="249,238" path="m3077,4974l3053,4974,3138,5054,3140,5053,3143,5050,3189,5033,3077,4974e" filled="t" fillcolor="#FFFF00" stroked="f">
                <v:path arrowok="t"/>
                <v:fill/>
              </v:shape>
            </v:group>
            <v:group style="position:absolute;left:2246;top:4200;width:383;height:117" coordorigin="2246,4200" coordsize="383,117">
              <v:shape style="position:absolute;left:2246;top:4200;width:383;height:117" coordorigin="2246,4200" coordsize="383,117" path="m2443,4200l2246,4295,2463,4317,2460,4313,2457,4310,2442,4291,2318,4291,2315,4274,2430,4254,2430,4244,2441,4204,2443,4200e" filled="t" fillcolor="#FFFF00" stroked="f">
                <v:path arrowok="t"/>
                <v:fill/>
              </v:shape>
              <v:shape style="position:absolute;left:2246;top:4200;width:383;height:117" coordorigin="2246,4200" coordsize="383,117" path="m2430,4254l2315,4274,2318,4291,2433,4271,2432,4269,2432,4266,2431,4262,2430,4259,2430,4255,2430,4254e" filled="t" fillcolor="#FFFF00" stroked="f">
                <v:path arrowok="t"/>
                <v:fill/>
              </v:shape>
              <v:shape style="position:absolute;left:2246;top:4200;width:383;height:117" coordorigin="2246,4200" coordsize="383,117" path="m2433,4271l2318,4291,2442,4291,2442,4290,2440,4287,2438,4284,2436,4280,2435,4277,2434,4273,2433,4271e" filled="t" fillcolor="#FFFF00" stroked="f">
                <v:path arrowok="t"/>
                <v:fill/>
              </v:shape>
              <v:shape style="position:absolute;left:2246;top:4200;width:383;height:117" coordorigin="2246,4200" coordsize="383,117" path="m2626,4219l2430,4254,2430,4255,2430,4259,2431,4262,2432,4266,2432,4269,2433,4271,2629,4236,2626,4219e" filled="t" fillcolor="#FFFF00" stroked="f">
                <v:path arrowok="t"/>
                <v:fill/>
              </v:shape>
            </v:group>
            <v:group style="position:absolute;left:1515;top:4483;width:203;height:220" coordorigin="1515,4483" coordsize="203,220">
              <v:shape style="position:absolute;left:1515;top:4483;width:203;height:220" coordorigin="1515,4483" coordsize="203,220" path="m1584,4570l1532,4588,1718,4702,1694,4656,1663,4656,1584,4570e" filled="t" fillcolor="#FFFF00" stroked="f">
                <v:path arrowok="t"/>
                <v:fill/>
              </v:shape>
              <v:shape style="position:absolute;left:1515;top:4483;width:203;height:220" coordorigin="1515,4483" coordsize="203,220" path="m1597,4558l1584,4570,1663,4656,1676,4644,1597,4558e" filled="t" fillcolor="#FFFF00" stroked="f">
                <v:path arrowok="t"/>
                <v:fill/>
              </v:shape>
              <v:shape style="position:absolute;left:1515;top:4483;width:203;height:220" coordorigin="1515,4483" coordsize="203,220" path="m1619,4508l1597,4558,1676,4644,1663,4656,1694,4656,1619,4508e" filled="t" fillcolor="#FFFF00" stroked="f">
                <v:path arrowok="t"/>
                <v:fill/>
              </v:shape>
              <v:shape style="position:absolute;left:1515;top:4483;width:203;height:220" coordorigin="1515,4483" coordsize="203,220" path="m1527,4483l1515,4494,1584,4570,1585,4569,1597,4558,1527,4483e" filled="t" fillcolor="#FFFF00" stroked="f">
                <v:path arrowok="t"/>
                <v:fill/>
              </v:shape>
            </v:group>
            <v:group style="position:absolute;left:1711;top:4122;width:466;height:147" coordorigin="1711,4122" coordsize="466,147">
              <v:shape style="position:absolute;left:1711;top:4122;width:466;height:147" coordorigin="1711,4122" coordsize="466,147" path="m1995,4167l1711,4252,1716,4269,2000,4184,1995,4167e" filled="t" fillcolor="#FFFF00" stroked="f">
                <v:path arrowok="t"/>
                <v:fill/>
              </v:shape>
              <v:shape style="position:absolute;left:1711;top:4122;width:466;height:147" coordorigin="1711,4122" coordsize="466,147" path="m2158,4134l2107,4134,2112,4150,2000,4184,2000,4186,2001,4190,2001,4194,2001,4198,2001,4205,1993,4239,2158,4134e" filled="t" fillcolor="#FFFF00" stroked="f">
                <v:path arrowok="t"/>
                <v:fill/>
              </v:shape>
              <v:shape style="position:absolute;left:1711;top:4122;width:466;height:147" coordorigin="1711,4122" coordsize="466,147" path="m2107,4134l1995,4167,1995,4168,1997,4172,1998,4175,1999,4179,2000,4183,2000,4184,2112,4150,2107,4134e" filled="t" fillcolor="#FFFF00" stroked="f">
                <v:path arrowok="t"/>
                <v:fill/>
              </v:shape>
              <v:shape style="position:absolute;left:1711;top:4122;width:466;height:147" coordorigin="1711,4122" coordsize="466,147" path="m2177,4122l1959,4125,1963,4128,1966,4131,1995,4167,2107,4134,2158,4134,2177,4122e" filled="t" fillcolor="#FFFF00" stroked="f">
                <v:path arrowok="t"/>
                <v:fill/>
              </v:shape>
            </v:group>
            <v:group style="position:absolute;left:2072;top:4514;width:481;height:118" coordorigin="2072,4514" coordsize="481,118">
              <v:shape style="position:absolute;left:2072;top:4514;width:481;height:118" coordorigin="2072,4514" coordsize="481,118" path="m2276,4514l2072,4590,2286,4633,2283,4629,2280,4626,2262,4593,2143,4593,2142,4576,2259,4567,2259,4564,2274,4518,2276,4514e" filled="t" fillcolor="#FFFF00" stroked="f">
                <v:path arrowok="t"/>
                <v:fill/>
              </v:shape>
              <v:shape style="position:absolute;left:2072;top:4514;width:481;height:118" coordorigin="2072,4514" coordsize="481,118" path="m2259,4567l2142,4576,2143,4593,2260,4584,2260,4583,2259,4579,2259,4576,2259,4567e" filled="t" fillcolor="#FFFF00" stroked="f">
                <v:path arrowok="t"/>
                <v:fill/>
              </v:shape>
              <v:shape style="position:absolute;left:2072;top:4514;width:481;height:118" coordorigin="2072,4514" coordsize="481,118" path="m2260,4584l2143,4593,2262,4593,2261,4590,2260,4586,2260,4584e" filled="t" fillcolor="#FFFF00" stroked="f">
                <v:path arrowok="t"/>
                <v:fill/>
              </v:shape>
              <v:shape style="position:absolute;left:2072;top:4514;width:481;height:118" coordorigin="2072,4514" coordsize="481,118" path="m2551,4544l2259,4567,2259,4576,2259,4579,2260,4583,2260,4584,2552,4561,2551,4544e" filled="t" fillcolor="#FFFF00" stroked="f">
                <v:path arrowok="t"/>
                <v:fill/>
              </v:shape>
            </v:group>
            <v:group style="position:absolute;left:1274;top:3359;width:448;height:249" coordorigin="1274,3359" coordsize="448,249">
              <v:shape style="position:absolute;left:1274;top:3359;width:448;height:249" coordorigin="1274,3359" coordsize="448,249" path="m1274,3359l1722,3359,1722,3608,1274,3608,1274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167.430969pt;width:113.8859pt;height:113.8855pt;mso-position-horizontal-relative:page;mso-position-vertical-relative:page;z-index:-830" coordorigin="3645,3349" coordsize="2278,2278">
            <v:shape style="position:absolute;left:3655;top:3359;width:2268;height:2268" type="#_x0000_t75">
              <v:imagedata r:id="rId38" o:title=""/>
            </v:shape>
            <v:group style="position:absolute;left:3655;top:3359;width:448;height:249" coordorigin="3655,3359" coordsize="448,249">
              <v:shape style="position:absolute;left:3655;top:3359;width:448;height:249" coordorigin="3655,3359" coordsize="448,249" path="m3655,3359l4103,3359,4103,3608,3655,3608,3655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167.430969pt;width:113.8858pt;height:113.8855pt;mso-position-horizontal-relative:page;mso-position-vertical-relative:page;z-index:-829" coordorigin="6026,3349" coordsize="2278,2278">
            <v:shape style="position:absolute;left:6036;top:3359;width:2268;height:2268" type="#_x0000_t75">
              <v:imagedata r:id="rId39" o:title=""/>
            </v:shape>
            <v:group style="position:absolute;left:6036;top:3359;width:448;height:249" coordorigin="6036,3359" coordsize="448,249">
              <v:shape style="position:absolute;left:6036;top:3359;width:448;height:249" coordorigin="6036,3359" coordsize="448,249" path="m6036,3359l6484,3359,6484,3608,6036,3608,6036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167.430969pt;width:113.8858pt;height:113.8855pt;mso-position-horizontal-relative:page;mso-position-vertical-relative:page;z-index:-828" coordorigin="8407,3349" coordsize="2278,2278">
            <v:shape style="position:absolute;left:8417;top:3359;width:2268;height:2268" type="#_x0000_t75">
              <v:imagedata r:id="rId40" o:title=""/>
            </v:shape>
            <v:group style="position:absolute;left:8417;top:3359;width:448;height:249" coordorigin="8417,3359" coordsize="448,249">
              <v:shape style="position:absolute;left:8417;top:3359;width:448;height:249" coordorigin="8417,3359" coordsize="448,249" path="m8417,3359l8865,3359,8865,3608,8417,3608,8417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286.486084pt;width:113.8859pt;height:113.8855pt;mso-position-horizontal-relative:page;mso-position-vertical-relative:page;z-index:-827" coordorigin="1264,5730" coordsize="2278,2278">
            <v:shape style="position:absolute;left:1274;top:5740;width:2268;height:2268" type="#_x0000_t75">
              <v:imagedata r:id="rId41" o:title=""/>
            </v:shape>
            <v:group style="position:absolute;left:1274;top:5740;width:448;height:249" coordorigin="1274,5740" coordsize="448,249">
              <v:shape style="position:absolute;left:1274;top:5740;width:448;height:249" coordorigin="1274,5740" coordsize="448,249" path="m1274,5740l1722,5740,1722,5989,1274,5989,1274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286.486084pt;width:113.8858pt;height:113.8855pt;mso-position-horizontal-relative:page;mso-position-vertical-relative:page;z-index:-826" coordorigin="6026,5730" coordsize="2278,2278">
            <v:shape style="position:absolute;left:6036;top:5740;width:2268;height:2268" type="#_x0000_t75">
              <v:imagedata r:id="rId42" o:title=""/>
            </v:shape>
            <v:group style="position:absolute;left:6036;top:5740;width:448;height:249" coordorigin="6036,5740" coordsize="448,249">
              <v:shape style="position:absolute;left:6036;top:5740;width:448;height:249" coordorigin="6036,5740" coordsize="448,249" path="m6036,5740l6484,5740,6484,5989,6036,5989,6036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286.486084pt;width:113.8858pt;height:113.8855pt;mso-position-horizontal-relative:page;mso-position-vertical-relative:page;z-index:-825" coordorigin="8407,5730" coordsize="2278,2278">
            <v:shape style="position:absolute;left:8417;top:5740;width:2268;height:2268" type="#_x0000_t75">
              <v:imagedata r:id="rId43" o:title=""/>
            </v:shape>
            <v:group style="position:absolute;left:8417;top:5740;width:448;height:249" coordorigin="8417,5740" coordsize="448,249">
              <v:shape style="position:absolute;left:8417;top:5740;width:448;height:249" coordorigin="8417,5740" coordsize="448,249" path="m8417,5740l8865,5740,8865,5989,8417,5989,8417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405.541473pt;width:113.8859pt;height:113.8855pt;mso-position-horizontal-relative:page;mso-position-vertical-relative:page;z-index:-824" coordorigin="1264,8111" coordsize="2278,2278">
            <v:shape style="position:absolute;left:1274;top:8121;width:2268;height:2268" type="#_x0000_t75">
              <v:imagedata r:id="rId44" o:title=""/>
            </v:shape>
            <v:group style="position:absolute;left:1274;top:8121;width:448;height:249" coordorigin="1274,8121" coordsize="448,249">
              <v:shape style="position:absolute;left:1274;top:8121;width:448;height:249" coordorigin="1274,8121" coordsize="448,249" path="m1274,8121l1722,8121,1722,8370,1274,8370,1274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405.541473pt;width:113.8859pt;height:113.8855pt;mso-position-horizontal-relative:page;mso-position-vertical-relative:page;z-index:-823" coordorigin="3645,8111" coordsize="2278,2278">
            <v:shape style="position:absolute;left:3655;top:8121;width:2268;height:2268" type="#_x0000_t75">
              <v:imagedata r:id="rId45" o:title=""/>
            </v:shape>
            <v:group style="position:absolute;left:3655;top:8121;width:448;height:249" coordorigin="3655,8121" coordsize="448,249">
              <v:shape style="position:absolute;left:3655;top:8121;width:448;height:249" coordorigin="3655,8121" coordsize="448,249" path="m3655,8121l4103,8121,4103,8370,3655,8370,3655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405.541473pt;width:113.8858pt;height:113.8855pt;mso-position-horizontal-relative:page;mso-position-vertical-relative:page;z-index:-822" coordorigin="6026,8111" coordsize="2278,2278">
            <v:shape style="position:absolute;left:6036;top:8121;width:2268;height:2268" type="#_x0000_t75">
              <v:imagedata r:id="rId46" o:title=""/>
            </v:shape>
            <v:group style="position:absolute;left:6036;top:8121;width:448;height:249" coordorigin="6036,8121" coordsize="448,249">
              <v:shape style="position:absolute;left:6036;top:8121;width:448;height:249" coordorigin="6036,8121" coordsize="448,249" path="m6036,8121l6484,8121,6484,8370,6036,8370,6036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405.541473pt;width:113.8858pt;height:113.8855pt;mso-position-horizontal-relative:page;mso-position-vertical-relative:page;z-index:-821" coordorigin="8407,8111" coordsize="2278,2278">
            <v:shape style="position:absolute;left:8417;top:8121;width:2268;height:2268" type="#_x0000_t75">
              <v:imagedata r:id="rId47" o:title=""/>
            </v:shape>
            <v:group style="position:absolute;left:8417;top:8121;width:448;height:249" coordorigin="8417,8121" coordsize="448,249">
              <v:shape style="position:absolute;left:8417;top:8121;width:448;height:249" coordorigin="8417,8121" coordsize="448,249" path="m8417,8121l8865,8121,8865,8370,8417,8370,8417,8121e" filled="t" fillcolor="#FEFEFE" stroked="f">
                <v:path arrowok="t"/>
                <v:fill/>
              </v:shape>
            </v:group>
            <v:group style="position:absolute;left:9157;top:8315;width:471;height:117" coordorigin="9157,8315" coordsize="471,117">
              <v:shape style="position:absolute;left:9157;top:8315;width:471;height:117" coordorigin="9157,8315" coordsize="471,117" path="m9356,8315l9157,8404,9373,8433,9369,8429,9366,8426,9350,8402,9228,8402,9226,8385,9341,8369,9341,8362,9354,8319,9356,8315e" filled="t" fillcolor="#FFFF00" stroked="f">
                <v:path arrowok="t"/>
                <v:fill/>
              </v:shape>
              <v:shape style="position:absolute;left:9157;top:8315;width:471;height:117" coordorigin="9157,8315" coordsize="471,117" path="m9341,8369l9226,8385,9228,8402,9344,8385,9343,8384,9343,8381,9342,8377,9342,8373,9341,8370,9341,8369e" filled="t" fillcolor="#FFFF00" stroked="f">
                <v:path arrowok="t"/>
                <v:fill/>
              </v:shape>
              <v:shape style="position:absolute;left:9157;top:8315;width:471;height:117" coordorigin="9157,8315" coordsize="471,117" path="m9344,8385l9228,8402,9350,8402,9348,8399,9347,8395,9346,8392,9344,8388,9344,8385e" filled="t" fillcolor="#FFFF00" stroked="f">
                <v:path arrowok="t"/>
                <v:fill/>
              </v:shape>
              <v:shape style="position:absolute;left:9157;top:8315;width:471;height:117" coordorigin="9157,8315" coordsize="471,117" path="m9625,8328l9341,8369,9341,8370,9342,8373,9342,8377,9343,8381,9343,8384,9344,8385,9628,8345,9625,8328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069901pt;margin-top:97.302864pt;width:433.7357pt;height:16pt;mso-position-horizontal-relative:page;mso-position-vertical-relative:page;z-index:-820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Рис.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4.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Cal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льци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опи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мит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Dj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4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ерфишерит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9.607407pt;margin-top:205.375809pt;width:21.070301pt;height:29.0104pt;mso-position-horizontal-relative:page;mso-position-vertical-relative:page;z-index:-819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101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.525902pt;margin-top:212.500412pt;width:17.000001pt;height:12pt;mso-position-horizontal-relative:page;mso-position-vertical-relative:page;z-index:-818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401093pt;margin-top:258.375427pt;width:17.000001pt;height:12pt;mso-position-horizontal-relative:page;mso-position-vertical-relative:page;z-index:-817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001602pt;margin-top:265.877045pt;width:28.880001pt;height:12.416679pt;mso-position-horizontal-relative:page;mso-position-vertical-relative:page;z-index:-816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1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мкм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2.7901pt;margin-top:411.578125pt;width:17.550001pt;height:12pt;mso-position-horizontal-relative:page;mso-position-vertical-relative:page;z-index:-815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Dj?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406.041473pt;width:22.41390pt;height:12.4444pt;mso-position-horizontal-relative:page;mso-position-vertical-relative:page;z-index:-814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406.041473pt;width:22.41390pt;height:12.4444pt;mso-position-horizontal-relative:page;mso-position-vertical-relative:page;z-index:-813" type="#_x0000_t202" filled="f" stroked="f">
            <v:textbox inset="0,0,0,0">
              <w:txbxContent>
                <w:p>
                  <w:pPr>
                    <w:spacing w:before="0" w:after="0" w:line="212" w:lineRule="exact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406.041473pt;width:22.41380pt;height:12.4444pt;mso-position-horizontal-relative:page;mso-position-vertical-relative:page;z-index:-812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406.041473pt;width:22.41380pt;height:12.4444pt;mso-position-horizontal-relative:page;mso-position-vertical-relative:page;z-index:-811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2" w:right="11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286.986084pt;width:22.41390pt;height:12.4444pt;mso-position-horizontal-relative:page;mso-position-vertical-relative:page;z-index:-810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286.986084pt;width:22.41390pt;height:12.4444pt;mso-position-horizontal-relative:page;mso-position-vertical-relative:page;z-index:-80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286.986084pt;width:22.41380pt;height:12.4444pt;mso-position-horizontal-relative:page;mso-position-vertical-relative:page;z-index:-808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43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286.986084pt;width:22.41380pt;height:12.4444pt;mso-position-horizontal-relative:page;mso-position-vertical-relative:page;z-index:-807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21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167.930969pt;width:22.41390pt;height:12.4443pt;mso-position-horizontal-relative:page;mso-position-vertical-relative:page;z-index:-806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31" w:right="-45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167.930969pt;width:22.41380pt;height:12.4443pt;mso-position-horizontal-relative:page;mso-position-vertical-relative:page;z-index:-80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1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167.930969pt;width:22.41380pt;height:12.4443pt;mso-position-horizontal-relative:page;mso-position-vertical-relative:page;z-index:-804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167.930969pt;width:22.41390pt;height:12.4443pt;mso-position-horizontal-relative:page;mso-position-vertical-relative:page;z-index:-803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4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01.286896pt;margin-top:286.486084pt;width:113.8858pt;height:113.8858pt;mso-position-horizontal-relative:page;mso-position-vertical-relative:page;z-index:-802" coordorigin="6026,5730" coordsize="2278,2278">
            <v:shape style="position:absolute;left:6036;top:5740;width:2268;height:2268" type="#_x0000_t75">
              <v:imagedata r:id="rId48" o:title=""/>
            </v:shape>
            <v:group style="position:absolute;left:6036;top:5740;width:448;height:249" coordorigin="6036,5740" coordsize="448,249">
              <v:shape style="position:absolute;left:6036;top:5740;width:448;height:249" coordorigin="6036,5740" coordsize="448,249" path="m6036,5740l6484,5740,6484,5989,6036,5989,6036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7799pt;margin-top:286.486084pt;width:113.8847pt;height:113.8858pt;mso-position-horizontal-relative:page;mso-position-vertical-relative:page;z-index:-801" coordorigin="1264,5730" coordsize="2278,2278">
            <v:shape style="position:absolute;left:1274;top:5740;width:2268;height:2268" type="#_x0000_t75">
              <v:imagedata r:id="rId49" o:title=""/>
            </v:shape>
            <v:group style="position:absolute;left:1274;top:5740;width:448;height:249" coordorigin="1274,5740" coordsize="448,249">
              <v:shape style="position:absolute;left:1274;top:5740;width:448;height:249" coordorigin="1274,5740" coordsize="448,249" path="m1274,5740l1722,5740,1722,5989,1274,5989,1274,5740e" filled="t" fillcolor="#FEFEFE" stroked="f">
                <v:path arrowok="t"/>
                <v:fill/>
              </v:shape>
            </v:group>
            <v:group style="position:absolute;left:1853;top:7327;width:601;height:259" coordorigin="1853,7327" coordsize="601,259">
              <v:shape style="position:absolute;left:1853;top:7327;width:601;height:259" coordorigin="1853,7327" coordsize="601,259" path="m2029,7392l2023,7408,2447,7586,2454,7570,2029,7392e" filled="t" fillcolor="#FFFF00" stroked="f">
                <v:path arrowok="t"/>
                <v:fill/>
              </v:shape>
              <v:shape style="position:absolute;left:1853;top:7327;width:601;height:259" coordorigin="1853,7327" coordsize="601,259" path="m1853,7327l2023,7463,2022,7458,2021,7454,2019,7429,2020,7425,2023,7408,1915,7362,1922,7347,2013,7347,1853,7327e" filled="t" fillcolor="#FFFF00" stroked="f">
                <v:path arrowok="t"/>
                <v:fill/>
              </v:shape>
              <v:shape style="position:absolute;left:1853;top:7327;width:601;height:259" coordorigin="1853,7327" coordsize="601,259" path="m1922,7347l1915,7362,2023,7408,2023,7407,2024,7403,2026,7400,2027,7396,2029,7393,2029,7392,1922,7347e" filled="t" fillcolor="#FFFF00" stroked="f">
                <v:path arrowok="t"/>
                <v:fill/>
              </v:shape>
              <v:shape style="position:absolute;left:1853;top:7327;width:601;height:259" coordorigin="1853,7327" coordsize="601,259" path="m2013,7347l1922,7347,2029,7392,2031,7390,2033,7387,2069,7354,2013,7347e" filled="t" fillcolor="#FFFF00" stroked="f">
                <v:path arrowok="t"/>
                <v:fill/>
              </v:shape>
            </v:group>
            <v:group style="position:absolute;left:2405;top:6317;width:416;height:216" coordorigin="2405,6317" coordsize="416,216">
              <v:shape style="position:absolute;left:2405;top:6317;width:416;height:216" coordorigin="2405,6317" coordsize="416,216" path="m2650,6455l2607,6490,2821,6532,2794,6508,2754,6508,2650,6455e" filled="t" fillcolor="#FFFF00" stroked="f">
                <v:path arrowok="t"/>
                <v:fill/>
              </v:shape>
              <v:shape style="position:absolute;left:2405;top:6317;width:416;height:216" coordorigin="2405,6317" coordsize="416,216" path="m2657,6440l2650,6455,2754,6508,2761,6493,2657,6440e" filled="t" fillcolor="#FFFF00" stroked="f">
                <v:path arrowok="t"/>
                <v:fill/>
              </v:shape>
              <v:shape style="position:absolute;left:2405;top:6317;width:416;height:216" coordorigin="2405,6317" coordsize="416,216" path="m2660,6385l2663,6407,2662,6415,2657,6440,2761,6493,2754,6508,2794,6508,2660,6385e" filled="t" fillcolor="#FFFF00" stroked="f">
                <v:path arrowok="t"/>
                <v:fill/>
              </v:shape>
              <v:shape style="position:absolute;left:2405;top:6317;width:416;height:216" coordorigin="2405,6317" coordsize="416,216" path="m2413,6317l2405,6332,2650,6455,2650,6454,2657,6440,2413,6317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167.430969pt;width:113.88587pt;height:113.8858pt;mso-position-horizontal-relative:page;mso-position-vertical-relative:page;z-index:-800" coordorigin="1264,3349" coordsize="2278,2278">
            <v:shape style="position:absolute;left:1274;top:3359;width:2268;height:2268" type="#_x0000_t75">
              <v:imagedata r:id="rId50" o:title=""/>
            </v:shape>
            <v:group style="position:absolute;left:1853;top:4946;width:601;height:259" coordorigin="1853,4946" coordsize="601,259">
              <v:shape style="position:absolute;left:1853;top:4946;width:601;height:259" coordorigin="1853,4946" coordsize="601,259" path="m2029,5011l2023,5026,2447,5205,2454,5189,2029,5011e" filled="t" fillcolor="#FFFF00" stroked="f">
                <v:path arrowok="t"/>
                <v:fill/>
              </v:shape>
              <v:shape style="position:absolute;left:1853;top:4946;width:601;height:259" coordorigin="1853,4946" coordsize="601,259" path="m1853,4946l2023,5082,2022,5077,2022,5073,2019,5048,2020,5044,2023,5026,1915,4981,1922,4965,2013,4965,1853,4946e" filled="t" fillcolor="#FFFF00" stroked="f">
                <v:path arrowok="t"/>
                <v:fill/>
              </v:shape>
              <v:shape style="position:absolute;left:1853;top:4946;width:601;height:259" coordorigin="1853,4946" coordsize="601,259" path="m1922,4965l1915,4981,2023,5026,2023,5025,2024,5022,2026,5018,2027,5015,2029,5012,2029,5011,1922,4965e" filled="t" fillcolor="#FFFF00" stroked="f">
                <v:path arrowok="t"/>
                <v:fill/>
              </v:shape>
              <v:shape style="position:absolute;left:1853;top:4946;width:601;height:259" coordorigin="1853,4946" coordsize="601,259" path="m2013,4965l1922,4965,2029,5011,2031,5008,2033,5005,2069,4972,2013,4965e" filled="t" fillcolor="#FFFF00" stroked="f">
                <v:path arrowok="t"/>
                <v:fill/>
              </v:shape>
            </v:group>
            <v:group style="position:absolute;left:2288;top:4266;width:505;height:117" coordorigin="2288,4266" coordsize="505,117">
              <v:shape style="position:absolute;left:2288;top:4266;width:505;height:117" coordorigin="2288,4266" coordsize="505,117" path="m2789,4297l2721,4297,2724,4313,2608,4330,2594,4383,2789,4297e" filled="t" fillcolor="#FFFF00" stroked="f">
                <v:path arrowok="t"/>
                <v:fill/>
              </v:shape>
              <v:shape style="position:absolute;left:2288;top:4266;width:505;height:117" coordorigin="2288,4266" coordsize="505,117" path="m2606,4313l2288,4359,2290,4376,2608,4330,2606,4313e" filled="t" fillcolor="#FFFF00" stroked="f">
                <v:path arrowok="t"/>
                <v:fill/>
              </v:shape>
              <v:shape style="position:absolute;left:2288;top:4266;width:505;height:117" coordorigin="2288,4266" coordsize="505,117" path="m2721,4297l2606,4313,2606,4314,2607,4318,2607,4322,2608,4325,2608,4329,2608,4330,2724,4313,2721,4297e" filled="t" fillcolor="#FFFF00" stroked="f">
                <v:path arrowok="t"/>
                <v:fill/>
              </v:shape>
              <v:shape style="position:absolute;left:2288;top:4266;width:505;height:117" coordorigin="2288,4266" coordsize="505,117" path="m2577,4266l2606,4313,2721,4297,2789,4297,2793,4295,2577,4266e" filled="t" fillcolor="#FFFF00" stroked="f">
                <v:path arrowok="t"/>
                <v:fill/>
              </v:shape>
            </v:group>
            <v:group style="position:absolute;left:2405;top:3935;width:416;height:216" coordorigin="2405,3935" coordsize="416,216">
              <v:shape style="position:absolute;left:2405;top:3935;width:416;height:216" coordorigin="2405,3935" coordsize="416,216" path="m2650,4074l2607,4109,2821,4151,2794,4126,2754,4126,2650,4074e" filled="t" fillcolor="#FFFF00" stroked="f">
                <v:path arrowok="t"/>
                <v:fill/>
              </v:shape>
              <v:shape style="position:absolute;left:2405;top:3935;width:416;height:216" coordorigin="2405,3935" coordsize="416,216" path="m2657,4059l2650,4074,2754,4126,2761,4111,2657,4059e" filled="t" fillcolor="#FFFF00" stroked="f">
                <v:path arrowok="t"/>
                <v:fill/>
              </v:shape>
              <v:shape style="position:absolute;left:2405;top:3935;width:416;height:216" coordorigin="2405,3935" coordsize="416,216" path="m2660,4003l2663,4025,2662,4033,2657,4059,2761,4111,2754,4126,2794,4126,2660,4003e" filled="t" fillcolor="#FFFF00" stroked="f">
                <v:path arrowok="t"/>
                <v:fill/>
              </v:shape>
              <v:shape style="position:absolute;left:2405;top:3935;width:416;height:216" coordorigin="2405,3935" coordsize="416,216" path="m2413,3935l2405,3950,2650,4074,2650,4073,2657,4059,2413,3935e" filled="t" fillcolor="#FFFF00" stroked="f">
                <v:path arrowok="t"/>
                <v:fill/>
              </v:shape>
            </v:group>
            <v:group style="position:absolute;left:1274;top:3359;width:448;height:249" coordorigin="1274,3359" coordsize="448,249">
              <v:shape style="position:absolute;left:1274;top:3359;width:448;height:249" coordorigin="1274,3359" coordsize="448,249" path="m1274,3359l1722,3359,1722,3608,1274,3608,1274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167.430969pt;width:113.8859pt;height:113.8855pt;mso-position-horizontal-relative:page;mso-position-vertical-relative:page;z-index:-799" coordorigin="3645,3349" coordsize="2278,2278">
            <v:shape style="position:absolute;left:3655;top:3359;width:2268;height:2268" type="#_x0000_t75">
              <v:imagedata r:id="rId51" o:title=""/>
            </v:shape>
            <v:group style="position:absolute;left:3655;top:3359;width:448;height:249" coordorigin="3655,3359" coordsize="448,249">
              <v:shape style="position:absolute;left:3655;top:3359;width:448;height:249" coordorigin="3655,3359" coordsize="448,249" path="m3655,3359l4103,3359,4103,3608,3655,3608,3655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167.430969pt;width:113.8858pt;height:113.8855pt;mso-position-horizontal-relative:page;mso-position-vertical-relative:page;z-index:-798" coordorigin="6026,3349" coordsize="2278,2278">
            <v:shape style="position:absolute;left:6036;top:3359;width:2268;height:2268" type="#_x0000_t75">
              <v:imagedata r:id="rId52" o:title=""/>
            </v:shape>
            <v:group style="position:absolute;left:6036;top:3359;width:448;height:249" coordorigin="6036,3359" coordsize="448,249">
              <v:shape style="position:absolute;left:6036;top:3359;width:448;height:249" coordorigin="6036,3359" coordsize="448,249" path="m6036,3359l6484,3359,6484,3608,6036,3608,6036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167.430969pt;width:113.8858pt;height:113.8855pt;mso-position-horizontal-relative:page;mso-position-vertical-relative:page;z-index:-797" coordorigin="8407,3349" coordsize="2278,2278">
            <v:shape style="position:absolute;left:8417;top:3359;width:2268;height:2268" type="#_x0000_t75">
              <v:imagedata r:id="rId53" o:title=""/>
            </v:shape>
            <v:group style="position:absolute;left:8417;top:3359;width:448;height:249" coordorigin="8417,3359" coordsize="448,249">
              <v:shape style="position:absolute;left:8417;top:3359;width:448;height:249" coordorigin="8417,3359" coordsize="448,249" path="m8417,3359l8865,3359,8865,3608,8417,3608,8417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286.486084pt;width:113.8859pt;height:113.8855pt;mso-position-horizontal-relative:page;mso-position-vertical-relative:page;z-index:-796" coordorigin="3645,5730" coordsize="2278,2278">
            <v:shape style="position:absolute;left:3655;top:5740;width:2268;height:2268" type="#_x0000_t75">
              <v:imagedata r:id="rId54" o:title=""/>
            </v:shape>
            <v:group style="position:absolute;left:3655;top:5740;width:448;height:249" coordorigin="3655,5740" coordsize="448,249">
              <v:shape style="position:absolute;left:3655;top:5740;width:448;height:249" coordorigin="3655,5740" coordsize="448,249" path="m3655,5740l4103,5740,4103,5989,3655,5989,3655,5740e" filled="t" fillcolor="#FEFEFE" stroked="f">
                <v:path arrowok="t"/>
                <v:fill/>
              </v:shape>
            </v:group>
            <v:group style="position:absolute;left:4234;top:7327;width:601;height:259" coordorigin="4234,7327" coordsize="601,259">
              <v:shape style="position:absolute;left:4234;top:7327;width:601;height:259" coordorigin="4234,7327" coordsize="601,259" path="m4411,7392l4404,7407,4828,7586,4835,7570,4411,7392e" filled="t" fillcolor="#FFFF00" stroked="f">
                <v:path arrowok="t"/>
                <v:fill/>
              </v:shape>
              <v:shape style="position:absolute;left:4234;top:7327;width:601;height:259" coordorigin="4234,7327" coordsize="601,259" path="m4234,7327l4405,7463,4404,7458,4403,7454,4401,7429,4401,7425,4404,7407,4296,7362,4303,7346,4394,7346,4234,7327e" filled="t" fillcolor="#FFFF00" stroked="f">
                <v:path arrowok="t"/>
                <v:fill/>
              </v:shape>
              <v:shape style="position:absolute;left:4234;top:7327;width:601;height:259" coordorigin="4234,7327" coordsize="601,259" path="m4303,7346l4296,7362,4404,7407,4404,7406,4405,7403,4407,7399,4408,7396,4410,7393,4411,7392,4303,7346e" filled="t" fillcolor="#FFFF00" stroked="f">
                <v:path arrowok="t"/>
                <v:fill/>
              </v:shape>
              <v:shape style="position:absolute;left:4234;top:7327;width:601;height:259" coordorigin="4234,7327" coordsize="601,259" path="m4394,7346l4303,7346,4411,7392,4412,7389,4414,7386,4451,7353,4394,7346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405.541473pt;width:113.8859pt;height:113.8855pt;mso-position-horizontal-relative:page;mso-position-vertical-relative:page;z-index:-795" coordorigin="1264,8111" coordsize="2278,2278">
            <v:shape style="position:absolute;left:1274;top:8121;width:2268;height:2268" type="#_x0000_t75">
              <v:imagedata r:id="rId55" o:title=""/>
            </v:shape>
            <v:group style="position:absolute;left:1274;top:8121;width:448;height:249" coordorigin="1274,8121" coordsize="448,249">
              <v:shape style="position:absolute;left:1274;top:8121;width:448;height:249" coordorigin="1274,8121" coordsize="448,249" path="m1274,8121l1722,8121,1722,8370,1274,8370,1274,8121e" filled="t" fillcolor="#FEFEFE" stroked="f">
                <v:path arrowok="t"/>
                <v:fill/>
              </v:shape>
            </v:group>
            <v:group style="position:absolute;left:2288;top:9028;width:505;height:117" coordorigin="2288,9028" coordsize="505,117">
              <v:shape style="position:absolute;left:2288;top:9028;width:505;height:117" coordorigin="2288,9028" coordsize="505,117" path="m2789,9059l2721,9059,2724,9076,2608,9092,2594,9146,2789,9059e" filled="t" fillcolor="#FFFF00" stroked="f">
                <v:path arrowok="t"/>
                <v:fill/>
              </v:shape>
              <v:shape style="position:absolute;left:2288;top:9028;width:505;height:117" coordorigin="2288,9028" coordsize="505,117" path="m2606,9075l2288,9121,2290,9138,2608,9092,2606,9075e" filled="t" fillcolor="#FFFF00" stroked="f">
                <v:path arrowok="t"/>
                <v:fill/>
              </v:shape>
              <v:shape style="position:absolute;left:2288;top:9028;width:505;height:117" coordorigin="2288,9028" coordsize="505,117" path="m2721,9059l2606,9075,2606,9076,2607,9080,2607,9084,2608,9087,2608,9091,2608,9092,2724,9076,2721,9059e" filled="t" fillcolor="#FFFF00" stroked="f">
                <v:path arrowok="t"/>
                <v:fill/>
              </v:shape>
              <v:shape style="position:absolute;left:2288;top:9028;width:505;height:117" coordorigin="2288,9028" coordsize="505,117" path="m2577,9028l2606,9075,2721,9059,2789,9059,2793,9057,2577,9028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405.541473pt;width:113.8859pt;height:113.8855pt;mso-position-horizontal-relative:page;mso-position-vertical-relative:page;z-index:-794" coordorigin="3645,8111" coordsize="2278,2278">
            <v:shape style="position:absolute;left:3655;top:8121;width:2268;height:2268" type="#_x0000_t75">
              <v:imagedata r:id="rId56" o:title=""/>
            </v:shape>
            <v:group style="position:absolute;left:3655;top:8121;width:448;height:249" coordorigin="3655,8121" coordsize="448,249">
              <v:shape style="position:absolute;left:3655;top:8121;width:448;height:249" coordorigin="3655,8121" coordsize="448,249" path="m3655,8121l4103,8121,4103,8370,3655,8370,3655,8121e" filled="t" fillcolor="#FEFEFE" stroked="f">
                <v:path arrowok="t"/>
                <v:fill/>
              </v:shape>
            </v:group>
            <v:group style="position:absolute;left:4669;top:9028;width:505;height:117" coordorigin="4669,9028" coordsize="505,117">
              <v:shape style="position:absolute;left:4669;top:9028;width:505;height:117" coordorigin="4669,9028" coordsize="505,117" path="m5170,9059l5102,9059,5105,9076,4989,9092,4975,9146,5170,9059e" filled="t" fillcolor="#FFFF00" stroked="f">
                <v:path arrowok="t"/>
                <v:fill/>
              </v:shape>
              <v:shape style="position:absolute;left:4669;top:9028;width:505;height:117" coordorigin="4669,9028" coordsize="505,117" path="m4987,9075l4669,9121,4671,9138,4989,9092,4987,9075e" filled="t" fillcolor="#FFFF00" stroked="f">
                <v:path arrowok="t"/>
                <v:fill/>
              </v:shape>
              <v:shape style="position:absolute;left:4669;top:9028;width:505;height:117" coordorigin="4669,9028" coordsize="505,117" path="m5102,9059l4987,9075,4987,9076,4988,9080,4988,9084,4989,9087,4989,9091,4989,9092,5105,9076,5102,9059e" filled="t" fillcolor="#FFFF00" stroked="f">
                <v:path arrowok="t"/>
                <v:fill/>
              </v:shape>
              <v:shape style="position:absolute;left:4669;top:9028;width:505;height:117" coordorigin="4669,9028" coordsize="505,117" path="m4958,9028l4987,9075,5102,9059,5170,9059,5174,9057,4958,9028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405.541473pt;width:113.8858pt;height:113.8855pt;mso-position-horizontal-relative:page;mso-position-vertical-relative:page;z-index:-793" coordorigin="6026,8111" coordsize="2278,2278">
            <v:shape style="position:absolute;left:6036;top:8121;width:2268;height:2268" type="#_x0000_t75">
              <v:imagedata r:id="rId57" o:title=""/>
            </v:shape>
            <v:group style="position:absolute;left:6036;top:8121;width:448;height:249" coordorigin="6036,8121" coordsize="448,249">
              <v:shape style="position:absolute;left:6036;top:8121;width:448;height:249" coordorigin="6036,8121" coordsize="448,249" path="m6036,8121l6484,8121,6484,8370,6036,8370,6036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0607pt;margin-top:405.541473pt;width:113.8872pt;height:113.8855pt;mso-position-horizontal-relative:page;mso-position-vertical-relative:page;z-index:-792" coordorigin="8407,8111" coordsize="2278,2278">
            <v:shape style="position:absolute;left:8417;top:8121;width:2268;height:2268" type="#_x0000_t75">
              <v:imagedata r:id="rId58" o:title=""/>
            </v:shape>
            <v:group style="position:absolute;left:8417;top:8121;width:448;height:249" coordorigin="8417,8121" coordsize="448,249">
              <v:shape style="position:absolute;left:8417;top:8121;width:448;height:249" coordorigin="8417,8121" coordsize="448,249" path="m8417,8121l8865,8121,8865,8370,8417,8370,8417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286.486084pt;width:113.8858pt;height:113.8855pt;mso-position-horizontal-relative:page;mso-position-vertical-relative:page;z-index:-791" coordorigin="8407,5730" coordsize="2278,2278">
            <v:shape style="position:absolute;left:8417;top:5740;width:2268;height:2268" type="#_x0000_t75">
              <v:imagedata r:id="rId59" o:title=""/>
            </v:shape>
            <v:group style="position:absolute;left:8417;top:5740;width:448;height:249" coordorigin="8417,5740" coordsize="448,249">
              <v:shape style="position:absolute;left:8417;top:5740;width:448;height:249" coordorigin="8417,5740" coordsize="448,249" path="m8417,5740l8865,5740,8865,5989,8417,5989,8417,5740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090393pt;margin-top:97.302864pt;width:40.990002pt;height:16pt;mso-position-horizontal-relative:page;mso-position-vertical-relative:page;z-index:-790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Рис.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5.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082504pt;margin-top:97.302864pt;width:265.7029pt;height:16pt;mso-position-horizontal-relative:page;mso-position-vertical-relative:page;z-index:-789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ньеререи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ливин,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66890pt;margin-top:188.953506pt;width:17.000001pt;height:12pt;mso-position-horizontal-relative:page;mso-position-vertical-relative:page;z-index:-788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281898pt;margin-top:213.329208pt;width:12.560001pt;height:12pt;mso-position-horizontal-relative:page;mso-position-vertical-relative:page;z-index:-787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784698pt;margin-top:254.196014pt;width:14.2215pt;height:12pt;mso-position-horizontal-relative:page;mso-position-vertical-relative:page;z-index:-786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511299pt;margin-top:265.877045pt;width:40.6362pt;height:12.416679pt;mso-position-horizontal-relative:page;mso-position-vertical-relative:page;z-index:-785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1"/>
                    <w:jc w:val="left"/>
                    <w:tabs>
                      <w:tab w:pos="780" w:val="left"/>
                    </w:tabs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18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18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18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  <w:t>мкм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b/>
                      <w:bCs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66890pt;margin-top:308.021423pt;width:17.000001pt;height:12pt;mso-position-horizontal-relative:page;mso-position-vertical-relative:page;z-index:-784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Dol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784698pt;margin-top:373.263916pt;width:14.2215pt;height:12pt;mso-position-horizontal-relative:page;mso-position-vertical-relative:page;z-index:-783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839798pt;margin-top:373.251099pt;width:14.2215pt;height:12pt;mso-position-horizontal-relative:page;mso-position-vertical-relative:page;z-index:-782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281898pt;margin-top:451.439423pt;width:12.560001pt;height:12pt;mso-position-horizontal-relative:page;mso-position-vertical-relative:page;z-index:-781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9.337006pt;margin-top:451.439423pt;width:12.560001pt;height:12pt;mso-position-horizontal-relative:page;mso-position-vertical-relative:page;z-index:-780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Ol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406.041473pt;width:22.41390pt;height:12.4444pt;mso-position-horizontal-relative:page;mso-position-vertical-relative:page;z-index:-779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406.041473pt;width:22.41390pt;height:12.4444pt;mso-position-horizontal-relative:page;mso-position-vertical-relative:page;z-index:-778" type="#_x0000_t202" filled="f" stroked="f">
            <v:textbox inset="0,0,0,0">
              <w:txbxContent>
                <w:p>
                  <w:pPr>
                    <w:spacing w:before="0" w:after="0" w:line="212" w:lineRule="exact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406.041473pt;width:22.41380pt;height:12.4444pt;mso-position-horizontal-relative:page;mso-position-vertical-relative:page;z-index:-777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0607pt;margin-top:406.041473pt;width:22.41380pt;height:12.4444pt;mso-position-horizontal-relative:page;mso-position-vertical-relative:page;z-index:-776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2" w:right="115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7799pt;margin-top:286.986084pt;width:22.41380pt;height:12.4444pt;mso-position-horizontal-relative:page;mso-position-vertical-relative:page;z-index:-775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286.986084pt;width:22.41390pt;height:12.4444pt;mso-position-horizontal-relative:page;mso-position-vertical-relative:page;z-index:-77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286.986084pt;width:22.41380pt;height:12.4444pt;mso-position-horizontal-relative:page;mso-position-vertical-relative:page;z-index:-773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43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286.986084pt;width:22.41380pt;height:12.4444pt;mso-position-horizontal-relative:page;mso-position-vertical-relative:page;z-index:-772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96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Cu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167.930969pt;width:22.41390pt;height:12.4443pt;mso-position-horizontal-relative:page;mso-position-vertical-relative:page;z-index:-771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31" w:right="-45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167.930969pt;width:22.41380pt;height:12.4443pt;mso-position-horizontal-relative:page;mso-position-vertical-relative:page;z-index:-77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1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167.930969pt;width:22.41380pt;height:12.4443pt;mso-position-horizontal-relative:page;mso-position-vertical-relative:page;z-index:-76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167.930969pt;width:22.41390pt;height:12.4443pt;mso-position-horizontal-relative:page;mso-position-vertical-relative:page;z-index:-76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4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287598pt;margin-top:263.923767pt;width:5.859899pt;height:12pt;mso-position-horizontal-relative:page;mso-position-vertical-relative:page;z-index:-76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511299pt;margin-top:263.923767pt;width:5.8963pt;height:12pt;mso-position-horizontal-relative:page;mso-position-vertical-relative:page;z-index:-76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3.176601pt;margin-top:286.486084pt;width:113.8859pt;height:113.8858pt;mso-position-horizontal-relative:page;mso-position-vertical-relative:page;z-index:-765" coordorigin="1264,5730" coordsize="2278,2278">
            <v:shape style="position:absolute;left:1274;top:5740;width:2268;height:2268" type="#_x0000_t75">
              <v:imagedata r:id="rId60" o:title=""/>
            </v:shape>
            <v:group style="position:absolute;left:1274;top:5740;width:448;height:249" coordorigin="1274,5740" coordsize="448,249">
              <v:shape style="position:absolute;left:1274;top:5740;width:448;height:249" coordorigin="1274,5740" coordsize="448,249" path="m1274,5740l1722,5740,1722,5989,1274,5989,1274,5740e" filled="t" fillcolor="#FEFEFE" stroked="f">
                <v:path arrowok="t"/>
                <v:fill/>
              </v:shape>
            </v:group>
            <v:group style="position:absolute;left:2636;top:6989;width:451;height:126" coordorigin="2636,6989" coordsize="451,126">
              <v:shape style="position:absolute;left:2636;top:6989;width:451;height:126" coordorigin="2636,6989" coordsize="451,126" path="m2821,7033l2817,7049,3083,7114,3087,7098,2821,7033e" filled="t" fillcolor="#FFFF00" stroked="f">
                <v:path arrowok="t"/>
                <v:fill/>
              </v:shape>
              <v:shape style="position:absolute;left:2636;top:6989;width:451;height:126" coordorigin="2636,6989" coordsize="451,126" path="m2854,6989l2636,6997,2826,7104,2824,7100,2823,7095,2816,7056,2816,7052,2817,7049,2703,7022,2707,7005,2837,7005,2838,7004,2841,7001,2844,6998,2847,6995,2851,6992,2854,6989e" filled="t" fillcolor="#FFFF00" stroked="f">
                <v:path arrowok="t"/>
                <v:fill/>
              </v:shape>
              <v:shape style="position:absolute;left:2636;top:6989;width:451;height:126" coordorigin="2636,6989" coordsize="451,126" path="m2707,7005l2703,7022,2817,7049,2817,7048,2817,7045,2818,7041,2819,7037,2820,7034,2821,7033,2707,7005e" filled="t" fillcolor="#FFFF00" stroked="f">
                <v:path arrowok="t"/>
                <v:fill/>
              </v:shape>
              <v:shape style="position:absolute;left:2636;top:6989;width:451;height:126" coordorigin="2636,6989" coordsize="451,126" path="m2837,7005l2707,7005,2821,7033,2822,7030,2823,7027,2835,7007,2837,7005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167.430969pt;width:113.8859pt;height:113.8858pt;mso-position-horizontal-relative:page;mso-position-vertical-relative:page;z-index:-764" coordorigin="3645,3349" coordsize="2278,2278">
            <v:shape style="position:absolute;left:3655;top:3359;width:2268;height:2268" type="#_x0000_t75">
              <v:imagedata r:id="rId61" o:title=""/>
            </v:shape>
            <v:group style="position:absolute;left:3655;top:3359;width:448;height:249" coordorigin="3655,3359" coordsize="448,249">
              <v:shape style="position:absolute;left:3655;top:3359;width:448;height:249" coordorigin="3655,3359" coordsize="448,249" path="m3655,3359l4103,3359,4103,3608,3655,3608,3655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167.430969pt;width:113.88587pt;height:113.8858pt;mso-position-horizontal-relative:page;mso-position-vertical-relative:page;z-index:-763" coordorigin="1264,3349" coordsize="2278,2278">
            <v:shape style="position:absolute;left:1274;top:3359;width:2268;height:2268" type="#_x0000_t75">
              <v:imagedata r:id="rId62" o:title=""/>
            </v:shape>
            <v:group style="position:absolute;left:2629;top:4258;width:451;height:126" coordorigin="2629,4258" coordsize="451,126">
              <v:shape style="position:absolute;left:2629;top:4258;width:451;height:126" coordorigin="2629,4258" coordsize="451,126" path="m2813,4302l2809,4319,3076,4384,3080,4367,2813,4302e" filled="t" fillcolor="#FFFF00" stroked="f">
                <v:path arrowok="t"/>
                <v:fill/>
              </v:shape>
              <v:shape style="position:absolute;left:2629;top:4258;width:451;height:126" coordorigin="2629,4258" coordsize="451,126" path="m2847,4258l2629,4266,2819,4373,2817,4369,2815,4365,2809,4325,2809,4321,2809,4319,2696,4291,2700,4275,2830,4275,2831,4273,2834,4270,2837,4267,2840,4264,2843,4261,2847,4258e" filled="t" fillcolor="#FFFF00" stroked="f">
                <v:path arrowok="t"/>
                <v:fill/>
              </v:shape>
              <v:shape style="position:absolute;left:2629;top:4258;width:451;height:126" coordorigin="2629,4258" coordsize="451,126" path="m2700,4275l2696,4291,2809,4319,2809,4318,2810,4314,2811,4310,2812,4307,2813,4303,2813,4302,2700,4275e" filled="t" fillcolor="#FFFF00" stroked="f">
                <v:path arrowok="t"/>
                <v:fill/>
              </v:shape>
              <v:shape style="position:absolute;left:2629;top:4258;width:451;height:126" coordorigin="2629,4258" coordsize="451,126" path="m2830,4275l2700,4275,2813,4302,2814,4300,2816,4296,2828,4276,2830,4275e" filled="t" fillcolor="#FFFF00" stroked="f">
                <v:path arrowok="t"/>
                <v:fill/>
              </v:shape>
            </v:group>
            <v:group style="position:absolute;left:1274;top:3359;width:448;height:249" coordorigin="1274,3359" coordsize="448,249">
              <v:shape style="position:absolute;left:1274;top:3359;width:448;height:249" coordorigin="1274,3359" coordsize="448,249" path="m1274,3359l1722,3359,1722,3608,1274,3608,1274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167.430969pt;width:113.8858pt;height:113.8855pt;mso-position-horizontal-relative:page;mso-position-vertical-relative:page;z-index:-762" coordorigin="6026,3349" coordsize="2278,2278">
            <v:shape style="position:absolute;left:6036;top:3359;width:2268;height:2268" type="#_x0000_t75">
              <v:imagedata r:id="rId63" o:title=""/>
            </v:shape>
            <v:group style="position:absolute;left:6036;top:3359;width:448;height:249" coordorigin="6036,3359" coordsize="448,249">
              <v:shape style="position:absolute;left:6036;top:3359;width:448;height:249" coordorigin="6036,3359" coordsize="448,249" path="m6036,3359l6484,3359,6484,3608,6036,3608,6036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167.430969pt;width:113.8858pt;height:113.8855pt;mso-position-horizontal-relative:page;mso-position-vertical-relative:page;z-index:-761" coordorigin="8407,3349" coordsize="2278,2278">
            <v:shape style="position:absolute;left:8417;top:3359;width:2268;height:2268" type="#_x0000_t75">
              <v:imagedata r:id="rId64" o:title=""/>
            </v:shape>
            <v:group style="position:absolute;left:8417;top:3359;width:448;height:249" coordorigin="8417,3359" coordsize="448,249">
              <v:shape style="position:absolute;left:8417;top:3359;width:448;height:249" coordorigin="8417,3359" coordsize="448,249" path="m8417,3359l8865,3359,8865,3608,8417,3608,8417,3359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286.486084pt;width:113.8859pt;height:113.8855pt;mso-position-horizontal-relative:page;mso-position-vertical-relative:page;z-index:-760" coordorigin="3645,5730" coordsize="2278,2278">
            <v:shape style="position:absolute;left:3655;top:5740;width:2268;height:2268" type="#_x0000_t75">
              <v:imagedata r:id="rId65" o:title=""/>
            </v:shape>
            <v:group style="position:absolute;left:3655;top:5740;width:448;height:249" coordorigin="3655,5740" coordsize="448,249">
              <v:shape style="position:absolute;left:3655;top:5740;width:448;height:249" coordorigin="3655,5740" coordsize="448,249" path="m3655,5740l4103,5740,4103,5989,3655,5989,3655,5740e" filled="t" fillcolor="#FEFEFE" stroked="f">
                <v:path arrowok="t"/>
                <v:fill/>
              </v:shape>
            </v:group>
            <v:group style="position:absolute;left:4948;top:5960;width:443;height:116" coordorigin="4948,5960" coordsize="443,116">
              <v:shape style="position:absolute;left:4948;top:5960;width:443;height:116" coordorigin="4948,5960" coordsize="443,116" path="m5141,5960l4948,6060,5165,6076,5162,6073,5158,6070,5145,6055,5019,6055,5015,6038,5130,6014,5130,6012,5139,5965,5141,5960e" filled="t" fillcolor="#FFFF00" stroked="f">
                <v:path arrowok="t"/>
                <v:fill/>
              </v:shape>
              <v:shape style="position:absolute;left:4948;top:5960;width:443;height:116" coordorigin="4948,5960" coordsize="443,116" path="m5130,6014l5015,6038,5019,6055,5133,6031,5133,6030,5132,6027,5131,6023,5130,6019,5130,6016,5130,6014e" filled="t" fillcolor="#FFFF00" stroked="f">
                <v:path arrowok="t"/>
                <v:fill/>
              </v:shape>
              <v:shape style="position:absolute;left:4948;top:5960;width:443;height:116" coordorigin="4948,5960" coordsize="443,116" path="m5133,6031l5019,6055,5145,6055,5145,6054,5143,6051,5134,6034,5133,6031e" filled="t" fillcolor="#FFFF00" stroked="f">
                <v:path arrowok="t"/>
                <v:fill/>
              </v:shape>
              <v:shape style="position:absolute;left:4948;top:5960;width:443;height:116" coordorigin="4948,5960" coordsize="443,116" path="m5387,5962l5130,6014,5130,6016,5130,6019,5131,6023,5132,6027,5133,6030,5133,6031,5391,5978,5387,5962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286.486084pt;width:113.8858pt;height:113.8855pt;mso-position-horizontal-relative:page;mso-position-vertical-relative:page;z-index:-759" coordorigin="6026,5730" coordsize="2278,2278">
            <v:shape style="position:absolute;left:6036;top:5740;width:2268;height:2268" type="#_x0000_t75">
              <v:imagedata r:id="rId66" o:title=""/>
            </v:shape>
            <v:group style="position:absolute;left:6036;top:5740;width:448;height:249" coordorigin="6036,5740" coordsize="448,249">
              <v:shape style="position:absolute;left:6036;top:5740;width:448;height:249" coordorigin="6036,5740" coordsize="448,249" path="m6036,5740l6484,5740,6484,5989,6036,5989,6036,5740e" filled="t" fillcolor="#FEFEFE" stroked="f">
                <v:path arrowok="t"/>
                <v:fill/>
              </v:shape>
            </v:group>
            <v:group style="position:absolute;left:7361;top:6489;width:451;height:126" coordorigin="7361,6489" coordsize="451,126">
              <v:shape style="position:absolute;left:7361;top:6489;width:451;height:126" coordorigin="7361,6489" coordsize="451,126" path="m7546,6533l7542,6549,7808,6614,7812,6598,7546,6533e" filled="t" fillcolor="#FFFF00" stroked="f">
                <v:path arrowok="t"/>
                <v:fill/>
              </v:shape>
              <v:shape style="position:absolute;left:7361;top:6489;width:451;height:126" coordorigin="7361,6489" coordsize="451,126" path="m7579,6489l7361,6497,7551,6604,7549,6600,7548,6595,7541,6556,7541,6552,7542,6549,7428,6522,7432,6505,7562,6505,7563,6504,7566,6501,7569,6498,7572,6495,7576,6492,7579,6489e" filled="t" fillcolor="#FFFF00" stroked="f">
                <v:path arrowok="t"/>
                <v:fill/>
              </v:shape>
              <v:shape style="position:absolute;left:7361;top:6489;width:451;height:126" coordorigin="7361,6489" coordsize="451,126" path="m7432,6505l7428,6522,7542,6549,7542,6548,7542,6545,7543,6541,7544,6537,7545,6534,7546,6533,7432,6505e" filled="t" fillcolor="#FFFF00" stroked="f">
                <v:path arrowok="t"/>
                <v:fill/>
              </v:shape>
              <v:shape style="position:absolute;left:7361;top:6489;width:451;height:126" coordorigin="7361,6489" coordsize="451,126" path="m7562,6505l7432,6505,7546,6533,7547,6530,7548,6527,7560,6507,7562,6505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0.34201pt;margin-top:286.486084pt;width:113.8858pt;height:113.8855pt;mso-position-horizontal-relative:page;mso-position-vertical-relative:page;z-index:-758" coordorigin="8407,5730" coordsize="2278,2278">
            <v:shape style="position:absolute;left:8417;top:5740;width:2268;height:2268" type="#_x0000_t75">
              <v:imagedata r:id="rId67" o:title=""/>
            </v:shape>
            <v:group style="position:absolute;left:8417;top:5740;width:448;height:249" coordorigin="8417,5740" coordsize="448,249">
              <v:shape style="position:absolute;left:8417;top:5740;width:448;height:249" coordorigin="8417,5740" coordsize="448,249" path="m8417,5740l8865,5740,8865,5989,8417,5989,8417,5740e" filled="t" fillcolor="#FEFEFE" stroked="f">
                <v:path arrowok="t"/>
                <v:fill/>
              </v:shape>
            </v:group>
            <v:group style="position:absolute;left:9744;top:6484;width:451;height:126" coordorigin="9744,6484" coordsize="451,126">
              <v:shape style="position:absolute;left:9744;top:6484;width:451;height:126" coordorigin="9744,6484" coordsize="451,126" path="m9929,6528l9925,6545,10191,6610,10195,6593,9929,6528e" filled="t" fillcolor="#FFFF00" stroked="f">
                <v:path arrowok="t"/>
                <v:fill/>
              </v:shape>
              <v:shape style="position:absolute;left:9744;top:6484;width:451;height:126" coordorigin="9744,6484" coordsize="451,126" path="m9962,6484l9744,6492,9934,6599,9932,6595,9931,6591,9924,6551,9925,6547,9925,6545,9811,6517,9815,6501,9945,6501,9946,6499,9949,6496,9952,6493,9955,6490,9959,6487,9962,6484e" filled="t" fillcolor="#FFFF00" stroked="f">
                <v:path arrowok="t"/>
                <v:fill/>
              </v:shape>
              <v:shape style="position:absolute;left:9744;top:6484;width:451;height:126" coordorigin="9744,6484" coordsize="451,126" path="m9815,6501l9811,6517,9925,6545,9925,6544,9926,6540,9926,6536,9927,6533,9928,6529,9929,6528,9815,6501e" filled="t" fillcolor="#FFFF00" stroked="f">
                <v:path arrowok="t"/>
                <v:fill/>
              </v:shape>
              <v:shape style="position:absolute;left:9744;top:6484;width:451;height:126" coordorigin="9744,6484" coordsize="451,126" path="m9945,6501l9815,6501,9929,6528,9930,6526,9931,6522,9944,6503,9945,6501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176601pt;margin-top:405.541473pt;width:113.8859pt;height:113.8855pt;mso-position-horizontal-relative:page;mso-position-vertical-relative:page;z-index:-757" coordorigin="1264,8111" coordsize="2278,2278">
            <v:shape style="position:absolute;left:1274;top:8121;width:2268;height:2268" type="#_x0000_t75">
              <v:imagedata r:id="rId68" o:title=""/>
            </v:shape>
            <v:group style="position:absolute;left:1274;top:8121;width:448;height:249" coordorigin="1274,8121" coordsize="448,249">
              <v:shape style="position:absolute;left:1274;top:8121;width:448;height:249" coordorigin="1274,8121" coordsize="448,249" path="m1274,8121l1722,8121,1722,8370,1274,8370,1274,8121e" filled="t" fillcolor="#FEFEFE" stroked="f">
                <v:path arrowok="t"/>
                <v:fill/>
              </v:shape>
            </v:group>
            <v:group style="position:absolute;left:2583;top:8410;width:443;height:116" coordorigin="2583,8410" coordsize="443,116">
              <v:shape style="position:absolute;left:2583;top:8410;width:443;height:116" coordorigin="2583,8410" coordsize="443,116" path="m2776,8410l2583,8510,2800,8526,2797,8523,2793,8520,2780,8505,2654,8505,2650,8488,2765,8464,2765,8462,2774,8415,2776,8410e" filled="t" fillcolor="#FFFF00" stroked="f">
                <v:path arrowok="t"/>
                <v:fill/>
              </v:shape>
              <v:shape style="position:absolute;left:2583;top:8410;width:443;height:116" coordorigin="2583,8410" coordsize="443,116" path="m2765,8464l2650,8488,2654,8505,2768,8481,2768,8480,2767,8477,2766,8473,2765,8469,2765,8466,2765,8464e" filled="t" fillcolor="#FFFF00" stroked="f">
                <v:path arrowok="t"/>
                <v:fill/>
              </v:shape>
              <v:shape style="position:absolute;left:2583;top:8410;width:443;height:116" coordorigin="2583,8410" coordsize="443,116" path="m2768,8481l2654,8505,2780,8505,2780,8504,2778,8501,2769,8484,2768,8481e" filled="t" fillcolor="#FFFF00" stroked="f">
                <v:path arrowok="t"/>
                <v:fill/>
              </v:shape>
              <v:shape style="position:absolute;left:2583;top:8410;width:443;height:116" coordorigin="2583,8410" coordsize="443,116" path="m3022,8412l2765,8464,2765,8466,2765,8469,2766,8473,2767,8477,2768,8480,2768,8481,3026,8428,3022,8412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231705pt;margin-top:405.541473pt;width:113.8859pt;height:113.8855pt;mso-position-horizontal-relative:page;mso-position-vertical-relative:page;z-index:-756" coordorigin="3645,8111" coordsize="2278,2278">
            <v:shape style="position:absolute;left:3655;top:8121;width:2268;height:2268" type="#_x0000_t75">
              <v:imagedata r:id="rId69" o:title=""/>
            </v:shape>
            <v:group style="position:absolute;left:3655;top:8121;width:448;height:249" coordorigin="3655,8121" coordsize="448,249">
              <v:shape style="position:absolute;left:3655;top:8121;width:448;height:249" coordorigin="3655,8121" coordsize="448,249" path="m3655,8121l4103,8121,4103,8370,3655,8370,3655,8121e" filled="t" fillcolor="#FEFEFE" stroked="f">
                <v:path arrowok="t"/>
                <v:fill/>
              </v:shape>
            </v:group>
            <v:group style="position:absolute;left:4972;top:8822;width:451;height:126" coordorigin="4972,8822" coordsize="451,126">
              <v:shape style="position:absolute;left:4972;top:8822;width:451;height:126" coordorigin="4972,8822" coordsize="451,126" path="m5157,8866l5152,8882,5419,8947,5423,8931,5157,8866e" filled="t" fillcolor="#FFFF00" stroked="f">
                <v:path arrowok="t"/>
                <v:fill/>
              </v:shape>
              <v:shape style="position:absolute;left:4972;top:8822;width:451;height:126" coordorigin="4972,8822" coordsize="451,126" path="m5190,8822l4972,8830,5162,8937,5160,8933,5158,8928,5152,8889,5152,8885,5152,8882,5039,8855,5043,8838,5173,8838,5174,8837,5177,8834,5180,8831,5183,8828,5186,8825,5190,8822e" filled="t" fillcolor="#FFFF00" stroked="f">
                <v:path arrowok="t"/>
                <v:fill/>
              </v:shape>
              <v:shape style="position:absolute;left:4972;top:8822;width:451;height:126" coordorigin="4972,8822" coordsize="451,126" path="m5043,8838l5039,8855,5152,8882,5153,8881,5153,8878,5154,8874,5155,8870,5156,8867,5157,8866,5043,8838e" filled="t" fillcolor="#FFFF00" stroked="f">
                <v:path arrowok="t"/>
                <v:fill/>
              </v:shape>
              <v:shape style="position:absolute;left:4972;top:8822;width:451;height:126" coordorigin="4972,8822" coordsize="451,126" path="m5173,8838l5043,8838,5157,8866,5157,8863,5159,8860,5171,8840,5173,8838e" filled="t" fillcolor="#FFFF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1.286896pt;margin-top:405.541473pt;width:113.8858pt;height:113.8855pt;mso-position-horizontal-relative:page;mso-position-vertical-relative:page;z-index:-755" coordorigin="6026,8111" coordsize="2278,2278">
            <v:shape style="position:absolute;left:6036;top:8121;width:2268;height:2268" type="#_x0000_t75">
              <v:imagedata r:id="rId70" o:title=""/>
            </v:shape>
            <v:group style="position:absolute;left:6036;top:8121;width:448;height:249" coordorigin="6036,8121" coordsize="448,249">
              <v:shape style="position:absolute;left:6036;top:8121;width:448;height:249" coordorigin="6036,8121" coordsize="448,249" path="m6036,8121l6484,8121,6484,8370,6036,8370,6036,8121e" filled="t" fillcolor="#FEFEFE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667206pt;margin-top:97.302864pt;width:329.9747pt;height:16pt;mso-position-horizontal-relative:page;mso-position-vertical-relative:page;z-index:-754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Рис.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6.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Brd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7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14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длиит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ньеререи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7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опи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-2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001297pt;margin-top:213.279617pt;width:18.670001pt;height:12pt;mso-position-horizontal-relative:page;mso-position-vertical-relative:page;z-index:-753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Brd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511299pt;margin-top:266.012543pt;width:30.514401pt;height:12.416679pt;mso-position-horizontal-relative:page;mso-position-vertical-relative:page;z-index:-752" type="#_x0000_t202" filled="f" stroked="f">
            <v:textbox inset="0,0,0,0">
              <w:txbxContent>
                <w:p>
                  <w:pPr>
                    <w:spacing w:before="0" w:after="0" w:line="224" w:lineRule="exact"/>
                    <w:ind w:left="20" w:right="-51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7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7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17"/>
                      <w:u w:val="thick" w:color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u w:val="thick" w:color="2B2A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  <w:u w:val="thick" w:color="2B2A29"/>
                    </w:rPr>
                    <w:t>мкм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1.59201pt;margin-top:292.451813pt;width:16.450001pt;height:12pt;mso-position-horizontal-relative:page;mso-position-vertical-relative:page;z-index:-751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1.621399pt;margin-top:324.809906pt;width:18.670001pt;height:12.0pt;mso-position-horizontal-relative:page;mso-position-vertical-relative:page;z-index:-750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Brd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0.781708pt;margin-top:324.584198pt;width:18.670001pt;height:12pt;mso-position-horizontal-relative:page;mso-position-vertical-relative:page;z-index:-749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Brd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7.595306pt;margin-top:349.809998pt;width:14.220001pt;height:12pt;mso-position-horizontal-relative:page;mso-position-vertical-relative:page;z-index:-748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341599pt;margin-top:414.951904pt;width:16.450001pt;height:12pt;mso-position-horizontal-relative:page;mso-position-vertical-relative:page;z-index:-747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Phl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2.164001pt;margin-top:441.460114pt;width:18.670001pt;height:12pt;mso-position-horizontal-relative:page;mso-position-vertical-relative:page;z-index:-746" type="#_x0000_t202" filled="f" stroked="f">
            <v:textbox inset="0,0,0,0">
              <w:txbxContent>
                <w:p>
                  <w:pPr>
                    <w:spacing w:before="0" w:after="0" w:line="216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FFFF00"/>
                      <w:spacing w:val="0"/>
                      <w:w w:val="100"/>
                      <w:b/>
                      <w:bCs/>
                    </w:rPr>
                    <w:t>Brd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406.041473pt;width:22.41390pt;height:12.4444pt;mso-position-horizontal-relative:page;mso-position-vertical-relative:page;z-index:-745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37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406.041473pt;width:22.41390pt;height:12.4444pt;mso-position-horizontal-relative:page;mso-position-vertical-relative:page;z-index:-744" type="#_x0000_t202" filled="f" stroked="f">
            <v:textbox inset="0,0,0,0">
              <w:txbxContent>
                <w:p>
                  <w:pPr>
                    <w:spacing w:before="0" w:after="0" w:line="212" w:lineRule="exact"/>
                    <w:ind w:left="8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Mg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406.041473pt;width:22.41380pt;height:12.4444pt;mso-position-horizontal-relative:page;mso-position-vertical-relative:page;z-index:-743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286.986084pt;width:22.41390pt;height:12.4444pt;mso-position-horizontal-relative:page;mso-position-vertical-relative:page;z-index:-742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00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286.986084pt;width:22.41380pt;height:12.4444pt;mso-position-horizontal-relative:page;mso-position-vertical-relative:page;z-index:-741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2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286.986084pt;width:22.41390pt;height:12.4444pt;mso-position-horizontal-relative:page;mso-position-vertical-relative:page;z-index:-740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43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286.986084pt;width:22.41380pt;height:12.4444pt;mso-position-horizontal-relative:page;mso-position-vertical-relative:page;z-index:-739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129" w:right="108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676601pt;margin-top:167.930969pt;width:22.41390pt;height:12.4443pt;mso-position-horizontal-relative:page;mso-position-vertical-relative:page;z-index:-738" type="#_x0000_t202" filled="f" stroked="f">
            <v:textbox inset="0,0,0,0">
              <w:txbxContent>
                <w:p>
                  <w:pPr>
                    <w:spacing w:before="4" w:after="0" w:line="240" w:lineRule="auto"/>
                    <w:ind w:left="31" w:right="-45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7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0.84201pt;margin-top:167.930969pt;width:22.41380pt;height:12.4443pt;mso-position-horizontal-relative:page;mso-position-vertical-relative:page;z-index:-737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1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1.786896pt;margin-top:167.930969pt;width:22.41380pt;height:12.4443pt;mso-position-horizontal-relative:page;mso-position-vertical-relative:page;z-index:-736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9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731705pt;margin-top:167.930969pt;width:22.41390pt;height:12.4443pt;mso-position-horizontal-relative:page;mso-position-vertical-relative:page;z-index:-735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24" w:right="-2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2B2A29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pn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pn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pn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PotapovSV</dc:creator>
  <dc:title>Backup_of_Supp_matterials_2016-1</dc:title>
  <dcterms:created xsi:type="dcterms:W3CDTF">2022-06-14T19:33:34Z</dcterms:created>
  <dcterms:modified xsi:type="dcterms:W3CDTF">2022-06-14T19:33:34Z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2022-06-14T00:00:00Z</vt:filetime>
  </property>
</Properties>
</file>