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0"/>
          <w:szCs w:val="0"/>
        </w:rPr>
      </w:pPr>
      <w:rPr/>
      <w:r>
        <w:rPr/>
        <w:pict>
          <v:group style="position:absolute;margin-left:68.265549pt;margin-top:166.333969pt;width:513.00035pt;height:359.26550pt;mso-position-horizontal-relative:page;mso-position-vertical-relative:page;z-index:-215" coordorigin="1365,3327" coordsize="10260,7185">
            <v:shape style="position:absolute;left:1517;top:3373;width:2268;height:2268" type="#_x0000_t75">
              <v:imagedata r:id="rId5" o:title=""/>
            </v:shape>
            <v:group style="position:absolute;left:1533;top:5574;width:604;height:46" coordorigin="1533,5574" coordsize="604,46">
              <v:shape style="position:absolute;left:1533;top:5574;width:604;height:46" coordorigin="1533,5574" coordsize="604,46" path="m1533,5574l2136,5574,2136,5620,1533,5620,1533,5574xe" filled="f" stroked="t" strokeweight=".5669pt" strokecolor="#2B2A29">
                <v:path arrowok="t"/>
              </v:shape>
              <v:shape style="position:absolute;left:3898;top:3327;width:2268;height:7124" type="#_x0000_t75">
                <v:imagedata r:id="rId6" o:title=""/>
              </v:shape>
            </v:group>
            <v:group style="position:absolute;left:3910;top:5611;width:604;height:2" coordorigin="3910,5611" coordsize="604,2">
              <v:shape style="position:absolute;left:3910;top:5611;width:604;height:2" coordorigin="3910,5611" coordsize="604,0" path="m3910,5611l4513,5611e" filled="f" stroked="t" strokeweight="2.3796pt" strokecolor="#FFED00">
                <v:path arrowok="t"/>
              </v:shape>
            </v:group>
            <v:group style="position:absolute;left:3910;top:5588;width:604;height:46" coordorigin="3910,5588" coordsize="604,46">
              <v:shape style="position:absolute;left:3910;top:5588;width:604;height:46" coordorigin="3910,5588" coordsize="604,46" path="m3910,5588l4513,5588,4513,5634,3910,5634,3910,5588xe" filled="f" stroked="t" strokeweight=".5669pt" strokecolor="#2B2A29">
                <v:path arrowok="t"/>
              </v:shape>
            </v:group>
            <v:group style="position:absolute;left:3906;top:7988;width:604;height:2" coordorigin="3906,7988" coordsize="604,2">
              <v:shape style="position:absolute;left:3906;top:7988;width:604;height:2" coordorigin="3906,7988" coordsize="604,0" path="m3906,7988l4510,7988e" filled="f" stroked="t" strokeweight="2.3797pt" strokecolor="#FFED00">
                <v:path arrowok="t"/>
              </v:shape>
            </v:group>
            <v:group style="position:absolute;left:3906;top:7965;width:604;height:46" coordorigin="3906,7965" coordsize="604,46">
              <v:shape style="position:absolute;left:3906;top:7965;width:604;height:46" coordorigin="3906,7965" coordsize="604,46" path="m3906,7965l4510,7965,4510,8011,3906,8011,3906,7965xe" filled="f" stroked="t" strokeweight=".5669pt" strokecolor="#2B2A29">
                <v:path arrowok="t"/>
              </v:shape>
            </v:group>
            <v:group style="position:absolute;left:3904;top:3381;width:448;height:249" coordorigin="3904,3381" coordsize="448,249">
              <v:shape style="position:absolute;left:3904;top:3381;width:448;height:249" coordorigin="3904,3381" coordsize="448,249" path="m3904,3381l4352,3381,4352,3630,3904,3630,3904,3381e" filled="t" fillcolor="#FFED00" stroked="f">
                <v:path arrowok="t"/>
                <v:fill/>
              </v:shape>
            </v:group>
            <v:group style="position:absolute;left:3904;top:3381;width:448;height:249" coordorigin="3904,3381" coordsize="448,249">
              <v:shape style="position:absolute;left:3904;top:3381;width:448;height:249" coordorigin="3904,3381" coordsize="448,249" path="m3904,3381l4352,3381,4352,3630,3904,3630,3904,3381xe" filled="f" stroked="t" strokeweight=".5669pt" strokecolor="#86776F">
                <v:path arrowok="t"/>
              </v:shape>
            </v:group>
            <v:group style="position:absolute;left:3906;top:5760;width:448;height:249" coordorigin="3906,5760" coordsize="448,249">
              <v:shape style="position:absolute;left:3906;top:5760;width:448;height:249" coordorigin="3906,5760" coordsize="448,249" path="m3906,5760l4354,5760,4354,6009,3906,6009,3906,5760e" filled="t" fillcolor="#FFED00" stroked="f">
                <v:path arrowok="t"/>
                <v:fill/>
              </v:shape>
            </v:group>
            <v:group style="position:absolute;left:3906;top:5760;width:448;height:249" coordorigin="3906,5760" coordsize="448,249">
              <v:shape style="position:absolute;left:3906;top:5760;width:448;height:249" coordorigin="3906,5760" coordsize="448,249" path="m3906,5760l4354,5760,4354,6009,3906,6009,3906,5760xe" filled="f" stroked="t" strokeweight=".5669pt" strokecolor="#86776F">
                <v:path arrowok="t"/>
              </v:shape>
            </v:group>
            <v:group style="position:absolute;left:3906;top:8144;width:448;height:249" coordorigin="3906,8144" coordsize="448,249">
              <v:shape style="position:absolute;left:3906;top:8144;width:448;height:249" coordorigin="3906,8144" coordsize="448,249" path="m3906,8144l4354,8144,4354,8393,3906,8393,3906,8144e" filled="t" fillcolor="#FFED00" stroked="f">
                <v:path arrowok="t"/>
                <v:fill/>
              </v:shape>
            </v:group>
            <v:group style="position:absolute;left:3906;top:8144;width:448;height:249" coordorigin="3906,8144" coordsize="448,249">
              <v:shape style="position:absolute;left:3906;top:8144;width:448;height:249" coordorigin="3906,8144" coordsize="448,249" path="m3906,8144l4354,8144,4354,8393,3906,8393,3906,8144xe" filled="f" stroked="t" strokeweight=".5669pt" strokecolor="#86776F">
                <v:path arrowok="t"/>
              </v:shape>
              <v:shape style="position:absolute;left:6280;top:3327;width:2268;height:7124" type="#_x0000_t75">
                <v:imagedata r:id="rId7" o:title=""/>
              </v:shape>
            </v:group>
            <v:group style="position:absolute;left:6283;top:5611;width:604;height:2" coordorigin="6283,5611" coordsize="604,2">
              <v:shape style="position:absolute;left:6283;top:5611;width:604;height:2" coordorigin="6283,5611" coordsize="604,0" path="m6283,5611l6887,5611e" filled="f" stroked="t" strokeweight="2.3796pt" strokecolor="#FFED00">
                <v:path arrowok="t"/>
              </v:shape>
            </v:group>
            <v:group style="position:absolute;left:6283;top:5588;width:604;height:46" coordorigin="6283,5588" coordsize="604,46">
              <v:shape style="position:absolute;left:6283;top:5588;width:604;height:46" coordorigin="6283,5588" coordsize="604,46" path="m6283,5588l6887,5588,6887,5634,6283,5634,6283,5588xe" filled="f" stroked="t" strokeweight=".5669pt" strokecolor="#2B2A29">
                <v:path arrowok="t"/>
              </v:shape>
            </v:group>
            <v:group style="position:absolute;left:6286;top:7992;width:604;height:2" coordorigin="6286,7992" coordsize="604,2">
              <v:shape style="position:absolute;left:6286;top:7992;width:604;height:2" coordorigin="6286,7992" coordsize="604,0" path="m6286,7992l6889,7992e" filled="f" stroked="t" strokeweight="2.3796pt" strokecolor="#FFED00">
                <v:path arrowok="t"/>
              </v:shape>
            </v:group>
            <v:group style="position:absolute;left:6286;top:7969;width:604;height:46" coordorigin="6286,7969" coordsize="604,46">
              <v:shape style="position:absolute;left:6286;top:7969;width:604;height:46" coordorigin="6286,7969" coordsize="604,46" path="m6286,7969l6889,7969,6889,8015,6286,8015,6286,7969xe" filled="f" stroked="t" strokeweight=".5669pt" strokecolor="#2B2A29">
                <v:path arrowok="t"/>
              </v:shape>
            </v:group>
            <v:group style="position:absolute;left:6283;top:3377;width:448;height:249" coordorigin="6283,3377" coordsize="448,249">
              <v:shape style="position:absolute;left:6283;top:3377;width:448;height:249" coordorigin="6283,3377" coordsize="448,249" path="m6283,3377l6731,3377,6731,3626,6283,3626,6283,3377e" filled="t" fillcolor="#FFED00" stroked="f">
                <v:path arrowok="t"/>
                <v:fill/>
              </v:shape>
            </v:group>
            <v:group style="position:absolute;left:6283;top:3377;width:448;height:249" coordorigin="6283,3377" coordsize="448,249">
              <v:shape style="position:absolute;left:6283;top:3377;width:448;height:249" coordorigin="6283,3377" coordsize="448,249" path="m6283,3377l6731,3377,6731,3626,6283,3626,6283,3377xe" filled="f" stroked="t" strokeweight=".5669pt" strokecolor="#86776F">
                <v:path arrowok="t"/>
              </v:shape>
            </v:group>
            <v:group style="position:absolute;left:6286;top:5763;width:448;height:249" coordorigin="6286,5763" coordsize="448,249">
              <v:shape style="position:absolute;left:6286;top:5763;width:448;height:249" coordorigin="6286,5763" coordsize="448,249" path="m6286,5763l6734,5763,6734,6012,6286,6012,6286,5763e" filled="t" fillcolor="#FFED00" stroked="f">
                <v:path arrowok="t"/>
                <v:fill/>
              </v:shape>
            </v:group>
            <v:group style="position:absolute;left:6286;top:5763;width:448;height:249" coordorigin="6286,5763" coordsize="448,249">
              <v:shape style="position:absolute;left:6286;top:5763;width:448;height:249" coordorigin="6286,5763" coordsize="448,249" path="m6286,5763l6734,5763,6734,6012,6286,6012,6286,5763xe" filled="f" stroked="t" strokeweight=".5669pt" strokecolor="#86776F">
                <v:path arrowok="t"/>
              </v:shape>
            </v:group>
            <v:group style="position:absolute;left:6284;top:8141;width:448;height:249" coordorigin="6284,8141" coordsize="448,249">
              <v:shape style="position:absolute;left:6284;top:8141;width:448;height:249" coordorigin="6284,8141" coordsize="448,249" path="m6284,8141l6733,8141,6733,8390,6284,8390,6284,8141e" filled="t" fillcolor="#FFED00" stroked="f">
                <v:path arrowok="t"/>
                <v:fill/>
              </v:shape>
            </v:group>
            <v:group style="position:absolute;left:6284;top:8141;width:448;height:249" coordorigin="6284,8141" coordsize="448,249">
              <v:shape style="position:absolute;left:6284;top:8141;width:448;height:249" coordorigin="6284,8141" coordsize="448,249" path="m6284,8141l6733,8141,6733,8390,6284,8390,6284,8141xe" filled="f" stroked="t" strokeweight=".5669pt" strokecolor="#86776F">
                <v:path arrowok="t"/>
              </v:shape>
              <v:shape style="position:absolute;left:8661;top:3327;width:2268;height:7124" type="#_x0000_t75">
                <v:imagedata r:id="rId8" o:title=""/>
              </v:shape>
            </v:group>
            <v:group style="position:absolute;left:8665;top:5611;width:604;height:2" coordorigin="8665,5611" coordsize="604,2">
              <v:shape style="position:absolute;left:8665;top:5611;width:604;height:2" coordorigin="8665,5611" coordsize="604,0" path="m8665,5611l9268,5611e" filled="f" stroked="t" strokeweight="2.3796pt" strokecolor="#FFED00">
                <v:path arrowok="t"/>
              </v:shape>
            </v:group>
            <v:group style="position:absolute;left:8665;top:5589;width:604;height:46" coordorigin="8665,5589" coordsize="604,46">
              <v:shape style="position:absolute;left:8665;top:5589;width:604;height:46" coordorigin="8665,5589" coordsize="604,46" path="m8665,5589l9268,5589,9268,5634,8665,5634,8665,5589xe" filled="f" stroked="t" strokeweight=".5669pt" strokecolor="#2B2A29">
                <v:path arrowok="t"/>
              </v:shape>
            </v:group>
            <v:group style="position:absolute;left:8667;top:7986;width:604;height:2" coordorigin="8667,7986" coordsize="604,2">
              <v:shape style="position:absolute;left:8667;top:7986;width:604;height:2" coordorigin="8667,7986" coordsize="604,0" path="m8667,7986l9271,7986e" filled="f" stroked="t" strokeweight="2.3796pt" strokecolor="#FFED00">
                <v:path arrowok="t"/>
              </v:shape>
            </v:group>
            <v:group style="position:absolute;left:8667;top:7963;width:604;height:46" coordorigin="8667,7963" coordsize="604,46">
              <v:shape style="position:absolute;left:8667;top:7963;width:604;height:46" coordorigin="8667,7963" coordsize="604,46" path="m8667,7963l9271,7963,9271,8009,8667,8009,8667,7963xe" filled="f" stroked="t" strokeweight=".5669pt" strokecolor="#2B2A29">
                <v:path arrowok="t"/>
              </v:shape>
            </v:group>
            <v:group style="position:absolute;left:8667;top:3377;width:448;height:249" coordorigin="8667,3377" coordsize="448,249">
              <v:shape style="position:absolute;left:8667;top:3377;width:448;height:249" coordorigin="8667,3377" coordsize="448,249" path="m8667,3377l9115,3377,9115,3626,8667,3626,8667,3377e" filled="t" fillcolor="#FFED00" stroked="f">
                <v:path arrowok="t"/>
                <v:fill/>
              </v:shape>
            </v:group>
            <v:group style="position:absolute;left:8667;top:3377;width:448;height:249" coordorigin="8667,3377" coordsize="448,249">
              <v:shape style="position:absolute;left:8667;top:3377;width:448;height:249" coordorigin="8667,3377" coordsize="448,249" path="m8667,3377l9115,3377,9115,3626,8667,3626,8667,3377xe" filled="f" stroked="t" strokeweight=".5669pt" strokecolor="#86776F">
                <v:path arrowok="t"/>
              </v:shape>
            </v:group>
            <v:group style="position:absolute;left:8666;top:5758;width:448;height:249" coordorigin="8666,5758" coordsize="448,249">
              <v:shape style="position:absolute;left:8666;top:5758;width:448;height:249" coordorigin="8666,5758" coordsize="448,249" path="m8666,5758l9114,5758,9114,6007,8666,6007,8666,5758e" filled="t" fillcolor="#FFED00" stroked="f">
                <v:path arrowok="t"/>
                <v:fill/>
              </v:shape>
            </v:group>
            <v:group style="position:absolute;left:8666;top:5758;width:448;height:249" coordorigin="8666,5758" coordsize="448,249">
              <v:shape style="position:absolute;left:8666;top:5758;width:448;height:249" coordorigin="8666,5758" coordsize="448,249" path="m8666,5758l9114,5758,9114,6007,8666,6007,8666,5758xe" filled="f" stroked="t" strokeweight=".5669pt" strokecolor="#86776F">
                <v:path arrowok="t"/>
              </v:shape>
            </v:group>
            <v:group style="position:absolute;left:8664;top:8141;width:448;height:249" coordorigin="8664,8141" coordsize="448,249">
              <v:shape style="position:absolute;left:8664;top:8141;width:448;height:249" coordorigin="8664,8141" coordsize="448,249" path="m8664,8141l9112,8141,9112,8390,8664,8390,8664,8141e" filled="t" fillcolor="#FFED00" stroked="f">
                <v:path arrowok="t"/>
                <v:fill/>
              </v:shape>
            </v:group>
            <v:group style="position:absolute;left:8664;top:8141;width:448;height:249" coordorigin="8664,8141" coordsize="448,249">
              <v:shape style="position:absolute;left:8664;top:8141;width:448;height:249" coordorigin="8664,8141" coordsize="448,249" path="m8664,8141l9112,8141,9112,8390,8664,8390,8664,8141xe" filled="f" stroked="t" strokeweight=".5669pt" strokecolor="#86776F">
                <v:path arrowok="t"/>
              </v:shape>
            </v:group>
            <v:group style="position:absolute;left:1388;top:3354;width:9540;height:2" coordorigin="1388,3354" coordsize="9540,2">
              <v:shape style="position:absolute;left:1388;top:3354;width:9540;height:2" coordorigin="1388,3354" coordsize="9540,0" path="m1388,3354l10928,3354e" filled="f" stroked="t" strokeweight="2.298500pt" strokecolor="#FEFEFE">
                <v:path arrowok="t"/>
              </v:shape>
              <v:shape style="position:absolute;left:1517;top:5709;width:2268;height:4742" type="#_x0000_t75">
                <v:imagedata r:id="rId9" o:title=""/>
              </v:shape>
            </v:group>
            <v:group style="position:absolute;left:1527;top:7990;width:604;height:2" coordorigin="1527,7990" coordsize="604,2">
              <v:shape style="position:absolute;left:1527;top:7990;width:604;height:2" coordorigin="1527,7990" coordsize="604,0" path="m1527,7990l2130,7990e" filled="f" stroked="t" strokeweight="2.3797pt" strokecolor="#FFED00">
                <v:path arrowok="t"/>
              </v:shape>
            </v:group>
            <v:group style="position:absolute;left:1527;top:7967;width:604;height:46" coordorigin="1527,7967" coordsize="604,46">
              <v:shape style="position:absolute;left:1527;top:7967;width:604;height:46" coordorigin="1527,7967" coordsize="604,46" path="m1527,7967l2130,7967,2130,8013,1527,8013,1527,7967xe" filled="f" stroked="t" strokeweight=".5669pt" strokecolor="#2B2A29">
                <v:path arrowok="t"/>
              </v:shape>
            </v:group>
            <v:group style="position:absolute;left:1523;top:5758;width:448;height:249" coordorigin="1523,5758" coordsize="448,249">
              <v:shape style="position:absolute;left:1523;top:5758;width:448;height:249" coordorigin="1523,5758" coordsize="448,249" path="m1523,5758l1971,5758,1971,6007,1523,6007,1523,5758e" filled="t" fillcolor="#FFED00" stroked="f">
                <v:path arrowok="t"/>
                <v:fill/>
              </v:shape>
            </v:group>
            <v:group style="position:absolute;left:1523;top:5758;width:448;height:249" coordorigin="1523,5758" coordsize="448,249">
              <v:shape style="position:absolute;left:1523;top:5758;width:448;height:249" coordorigin="1523,5758" coordsize="448,249" path="m1523,5758l1971,5758,1971,6007,1523,6007,1523,5758xe" filled="f" stroked="t" strokeweight=".5669pt" strokecolor="#86776F">
                <v:path arrowok="t"/>
              </v:shape>
            </v:group>
            <v:group style="position:absolute;left:1519;top:8144;width:448;height:249" coordorigin="1519,8144" coordsize="448,249">
              <v:shape style="position:absolute;left:1519;top:8144;width:448;height:249" coordorigin="1519,8144" coordsize="448,249" path="m1519,8144l1967,8144,1967,8393,1519,8393,1519,8144e" filled="t" fillcolor="#FFED00" stroked="f">
                <v:path arrowok="t"/>
                <v:fill/>
              </v:shape>
            </v:group>
            <v:group style="position:absolute;left:1519;top:8144;width:448;height:249" coordorigin="1519,8144" coordsize="448,249">
              <v:shape style="position:absolute;left:1519;top:8144;width:448;height:249" coordorigin="1519,8144" coordsize="448,249" path="m1519,8144l1967,8144,1967,8393,1519,8393,1519,8144xe" filled="f" stroked="t" strokeweight=".5669pt" strokecolor="#86776F">
                <v:path arrowok="t"/>
              </v:shape>
            </v:group>
            <v:group style="position:absolute;left:1520;top:5648;width:9554;height:104" coordorigin="1520,5648" coordsize="9554,104">
              <v:shape style="position:absolute;left:1520;top:5648;width:9554;height:104" coordorigin="1520,5648" coordsize="9554,104" path="m1520,5648l11073,5648,11073,5752,1520,5752,1520,5648e" filled="t" fillcolor="#FEFEFE" stroked="f">
                <v:path arrowok="t"/>
                <v:fill/>
              </v:shape>
            </v:group>
            <v:group style="position:absolute;left:1517;top:8025;width:10092;height:112" coordorigin="1517,8025" coordsize="10092,112">
              <v:shape style="position:absolute;left:1517;top:8025;width:10092;height:112" coordorigin="1517,8025" coordsize="10092,112" path="m1517,8025l11609,8025,11609,8137,1517,8137,1517,8025e" filled="t" fillcolor="#FEFEFE" stroked="f">
                <v:path arrowok="t"/>
                <v:fill/>
              </v:shape>
            </v:group>
            <v:group style="position:absolute;left:1525;top:10357;width:604;height:2" coordorigin="1525,10357" coordsize="604,2">
              <v:shape style="position:absolute;left:1525;top:10357;width:604;height:2" coordorigin="1525,10357" coordsize="604,0" path="m1525,10357l2129,10357e" filled="f" stroked="t" strokeweight="2.3796pt" strokecolor="#FFED00">
                <v:path arrowok="t"/>
              </v:shape>
            </v:group>
            <v:group style="position:absolute;left:1525;top:10334;width:604;height:46" coordorigin="1525,10334" coordsize="604,46">
              <v:shape style="position:absolute;left:1525;top:10334;width:604;height:46" coordorigin="1525,10334" coordsize="604,46" path="m1525,10334l2129,10334,2129,10380,1525,10380,1525,10334xe" filled="f" stroked="t" strokeweight=".5669pt" strokecolor="#2B2A29">
                <v:path arrowok="t"/>
              </v:shape>
            </v:group>
            <v:group style="position:absolute;left:1517;top:10395;width:10103;height:112" coordorigin="1517,10395" coordsize="10103,112">
              <v:shape style="position:absolute;left:1517;top:10395;width:10103;height:112" coordorigin="1517,10395" coordsize="10103,112" path="m1517,10395l11620,10395,11620,10507,1517,10507,1517,10395e" filled="t" fillcolor="#FEFEFE" stroked="f">
                <v:path arrowok="t"/>
                <v:fill/>
              </v:shape>
            </v:group>
            <v:group style="position:absolute;left:3910;top:10355;width:604;height:2" coordorigin="3910,10355" coordsize="604,2">
              <v:shape style="position:absolute;left:3910;top:10355;width:604;height:2" coordorigin="3910,10355" coordsize="604,0" path="m3910,10355l4513,10355e" filled="f" stroked="t" strokeweight="2.3796pt" strokecolor="#FFED00">
                <v:path arrowok="t"/>
              </v:shape>
            </v:group>
            <v:group style="position:absolute;left:3910;top:10332;width:604;height:46" coordorigin="3910,10332" coordsize="604,46">
              <v:shape style="position:absolute;left:3910;top:10332;width:604;height:46" coordorigin="3910,10332" coordsize="604,46" path="m3910,10332l4513,10332,4513,10378,3910,10378,3910,10332xe" filled="f" stroked="t" strokeweight=".5669pt" strokecolor="#2B2A29">
                <v:path arrowok="t"/>
              </v:shape>
            </v:group>
            <v:group style="position:absolute;left:6295;top:10358;width:604;height:2" coordorigin="6295,10358" coordsize="604,2">
              <v:shape style="position:absolute;left:6295;top:10358;width:604;height:2" coordorigin="6295,10358" coordsize="604,0" path="m6295,10358l6898,10358e" filled="f" stroked="t" strokeweight="2.3796pt" strokecolor="#FFED00">
                <v:path arrowok="t"/>
              </v:shape>
            </v:group>
            <v:group style="position:absolute;left:6295;top:10335;width:604;height:46" coordorigin="6295,10335" coordsize="604,46">
              <v:shape style="position:absolute;left:6295;top:10335;width:604;height:46" coordorigin="6295,10335" coordsize="604,46" path="m6295,10335l6898,10335,6898,10380,6295,10380,6295,10335xe" filled="f" stroked="t" strokeweight=".5669pt" strokecolor="#2B2A29">
                <v:path arrowok="t"/>
              </v:shape>
            </v:group>
            <v:group style="position:absolute;left:8671;top:10356;width:604;height:2" coordorigin="8671,10356" coordsize="604,2">
              <v:shape style="position:absolute;left:8671;top:10356;width:604;height:2" coordorigin="8671,10356" coordsize="604,0" path="m8671,10356l9275,10356e" filled="f" stroked="t" strokeweight="2.3796pt" strokecolor="#FFED00">
                <v:path arrowok="t"/>
              </v:shape>
            </v:group>
            <v:group style="position:absolute;left:8671;top:10333;width:604;height:46" coordorigin="8671,10333" coordsize="604,46">
              <v:shape style="position:absolute;left:8671;top:10333;width:604;height:46" coordorigin="8671,10333" coordsize="604,46" path="m8671,10333l9275,10333,9275,10379,8671,10379,8671,10333xe" filled="f" stroked="t" strokeweight=".5669pt" strokecolor="#2B2A29">
                <v:path arrowok="t"/>
              </v:shape>
            </v:group>
            <v:group style="position:absolute;left:3076;top:4780;width:280;height:259" coordorigin="3076,4780" coordsize="280,259">
              <v:shape style="position:absolute;left:3076;top:4780;width:280;height:259" coordorigin="3076,4780" coordsize="280,259" path="m3222,4893l3201,4915,3336,5039,3357,5017,3222,4893e" filled="t" fillcolor="#FFED00" stroked="f">
                <v:path arrowok="t"/>
                <v:fill/>
              </v:shape>
              <v:shape style="position:absolute;left:3076;top:4780;width:280;height:259" coordorigin="3076,4780" coordsize="280,259" path="m3076,4780l3149,4972,3201,4915,3194,4909,3215,4887,3228,4887,3274,4836,3076,4780e" filled="t" fillcolor="#FFED00" stroked="f">
                <v:path arrowok="t"/>
                <v:fill/>
              </v:shape>
              <v:shape style="position:absolute;left:3076;top:4780;width:280;height:259" coordorigin="3076,4780" coordsize="280,259" path="m3215,4887l3194,4909,3201,4915,3222,4893,3215,4887e" filled="t" fillcolor="#FFED00" stroked="f">
                <v:path arrowok="t"/>
                <v:fill/>
              </v:shape>
              <v:shape style="position:absolute;left:3076;top:4780;width:280;height:259" coordorigin="3076,4780" coordsize="280,259" path="m3228,4887l3215,4887,3222,4893,3228,4887e" filled="t" fillcolor="#FFED00" stroked="f">
                <v:path arrowok="t"/>
                <v:fill/>
              </v:shape>
            </v:group>
            <v:group style="position:absolute;left:2084;top:4299;width:332;height:184" coordorigin="2084,4299" coordsize="332,184">
              <v:shape style="position:absolute;left:2084;top:4299;width:332;height:184" coordorigin="2084,4299" coordsize="332,184" path="m2246,4371l2084,4456,2098,4483,2260,4398,2246,4371e" filled="t" fillcolor="#FFED00" stroked="f">
                <v:path arrowok="t"/>
                <v:fill/>
              </v:shape>
              <v:shape style="position:absolute;left:2084;top:4299;width:332;height:184" coordorigin="2084,4299" coordsize="332,184" path="m2367,4367l2255,4367,2269,4393,2260,4398,2296,4466,2367,4367e" filled="t" fillcolor="#FFED00" stroked="f">
                <v:path arrowok="t"/>
                <v:fill/>
              </v:shape>
              <v:shape style="position:absolute;left:2084;top:4299;width:332;height:184" coordorigin="2084,4299" coordsize="332,184" path="m2255,4367l2246,4371,2260,4398,2269,4393,2255,4367e" filled="t" fillcolor="#FFED00" stroked="f">
                <v:path arrowok="t"/>
                <v:fill/>
              </v:shape>
              <v:shape style="position:absolute;left:2084;top:4299;width:332;height:184" coordorigin="2084,4299" coordsize="332,184" path="m2416,4299l2210,4303,2246,4371,2255,4367,2367,4367,2416,4299e" filled="t" fillcolor="#FFED00" stroked="f">
                <v:path arrowok="t"/>
                <v:fill/>
              </v:shape>
            </v:group>
            <v:group style="position:absolute;left:2907;top:3854;width:402;height:236" coordorigin="2907,3854" coordsize="402,236">
              <v:shape style="position:absolute;left:2907;top:3854;width:402;height:236" coordorigin="2907,3854" coordsize="402,236" path="m3022,3920l2907,4090,3112,4080,3077,4018,3066,4018,3051,3992,3059,3987,3022,3920e" filled="t" fillcolor="#FFED00" stroked="f">
                <v:path arrowok="t"/>
                <v:fill/>
              </v:shape>
              <v:shape style="position:absolute;left:2907;top:3854;width:402;height:236" coordorigin="2907,3854" coordsize="402,236" path="m3059,3987l3051,3992,3066,4018,3074,4013,3059,3987e" filled="t" fillcolor="#FFED00" stroked="f">
                <v:path arrowok="t"/>
                <v:fill/>
              </v:shape>
              <v:shape style="position:absolute;left:2907;top:3854;width:402;height:236" coordorigin="2907,3854" coordsize="402,236" path="m3074,4013l3066,4018,3077,4018,3074,4013e" filled="t" fillcolor="#FFED00" stroked="f">
                <v:path arrowok="t"/>
                <v:fill/>
              </v:shape>
              <v:shape style="position:absolute;left:2907;top:3854;width:402;height:236" coordorigin="2907,3854" coordsize="402,236" path="m3294,3854l3059,3987,3074,4013,3309,3881,3294,3854e" filled="t" fillcolor="#FFED00" stroked="f">
                <v:path arrowok="t"/>
                <v:fill/>
              </v:shape>
            </v:group>
            <v:group style="position:absolute;left:2253;top:3719;width:933;height:225" coordorigin="2253,3719" coordsize="933,225">
              <v:shape style="position:absolute;left:2253;top:3719;width:933;height:225" coordorigin="2253,3719" coordsize="933,225" path="m2420,3763l2253,3883,2449,3944,2437,3870,2427,3870,2423,3840,2432,3839,2420,3763e" filled="t" fillcolor="#FFED00" stroked="f">
                <v:path arrowok="t"/>
                <v:fill/>
              </v:shape>
              <v:shape style="position:absolute;left:2253;top:3719;width:933;height:225" coordorigin="2253,3719" coordsize="933,225" path="m2432,3839l2423,3840,2427,3870,2437,3869,2432,3839e" filled="t" fillcolor="#FFED00" stroked="f">
                <v:path arrowok="t"/>
                <v:fill/>
              </v:shape>
              <v:shape style="position:absolute;left:2253;top:3719;width:933;height:225" coordorigin="2253,3719" coordsize="933,225" path="m2437,3869l2427,3870,2437,3870,2437,3869e" filled="t" fillcolor="#FFED00" stroked="f">
                <v:path arrowok="t"/>
                <v:fill/>
              </v:shape>
              <v:shape style="position:absolute;left:2253;top:3719;width:933;height:225" coordorigin="2253,3719" coordsize="933,225" path="m3181,3719l2432,3839,2437,3869,3186,3749,3181,3719e" filled="t" fillcolor="#FFED00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5.387901pt;margin-top:97.356514pt;width:472.0083pt;height:40.8118pt;mso-position-horizontal-relative:page;mso-position-vertical-relative:page;z-index:-214" type="#_x0000_t202" filled="f" stroked="f">
            <v:textbox inset="0,0,0,0">
              <w:txbxContent>
                <w:p>
                  <w:pPr>
                    <w:spacing w:before="0" w:after="0" w:line="254" w:lineRule="exact"/>
                    <w:ind w:left="20" w:right="-5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</w:rPr>
                    <w:t>П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</w:rPr>
                    <w:t>р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</w:rPr>
                    <w:t>и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</w:rPr>
                    <w:t>л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5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2"/>
                      <w:w w:val="100"/>
                    </w:rPr>
                    <w:t>о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ж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е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н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и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е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И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1"/>
                      <w:w w:val="100"/>
                    </w:rPr>
                    <w:t>з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о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б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р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а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ж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е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н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и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е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в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о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б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р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9"/>
                      <w:w w:val="100"/>
                    </w:rPr>
                    <w:t>а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т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н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о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р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а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с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с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е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я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н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н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ы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х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9"/>
                      <w:w w:val="100"/>
                    </w:rPr>
                    <w:t>э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л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е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к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т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р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о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н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а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х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и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к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а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9"/>
                      <w:w w:val="100"/>
                    </w:rPr>
                    <w:t>р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4"/>
                      <w:w w:val="100"/>
                    </w:rPr>
                    <w:t>т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ы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268" w:lineRule="exact"/>
                    <w:ind w:left="20" w:right="-41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</w:rPr>
                    <w:t>р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</w:rPr>
                    <w:t>а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</w:rPr>
                    <w:t>с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</w:rPr>
                    <w:t>п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</w:rPr>
                    <w:t>р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5"/>
                    </w:rPr>
                    <w:t>е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</w:rPr>
                    <w:t>д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3"/>
                    </w:rPr>
                    <w:t>е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</w:rPr>
                    <w:t>л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</w:rPr>
                    <w:t>е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</w:rPr>
                    <w:t>н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</w:rPr>
                    <w:t>и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я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5"/>
                      <w:w w:val="100"/>
                    </w:rPr>
                    <w:t>э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л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е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м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е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н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т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о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в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д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л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я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о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г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р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а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н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е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н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н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о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5"/>
                      <w:w w:val="100"/>
                    </w:rPr>
                    <w:t>г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о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р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а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с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п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л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а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в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н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о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5"/>
                      <w:w w:val="100"/>
                    </w:rPr>
                    <w:t>г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о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в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к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л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15"/>
                      <w:w w:val="100"/>
                    </w:rPr>
                    <w:t>ю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ч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е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н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и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я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в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магн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5"/>
                      <w:w w:val="100"/>
                    </w:rPr>
                    <w:t>е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зи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3"/>
                      <w:w w:val="100"/>
                    </w:rPr>
                    <w:t>о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хроми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3"/>
                      <w:w w:val="100"/>
                    </w:rPr>
                    <w:t>т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е: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Cal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5"/>
                      <w:w w:val="100"/>
                    </w:rPr>
                    <w:t>к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альци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27"/>
                      <w:w w:val="100"/>
                    </w:rPr>
                    <w:t>т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Ny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ньеререи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26"/>
                      <w:w w:val="100"/>
                    </w:rPr>
                    <w:t>т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Phl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5"/>
                      <w:w w:val="100"/>
                    </w:rPr>
                    <w:t>ф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3"/>
                      <w:w w:val="100"/>
                    </w:rPr>
                    <w:t>л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о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5"/>
                      <w:w w:val="100"/>
                    </w:rPr>
                    <w:t>г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опи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-27"/>
                      <w:w w:val="100"/>
                    </w:rPr>
                    <w:t>т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2B2A29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2.186905pt;margin-top:182.25148pt;width:16.998501pt;height:11.999pt;mso-position-horizontal-relative:page;mso-position-vertical-relative:page;z-index:-213" type="#_x0000_t202" filled="f" stroked="f">
            <v:textbox inset="0,0,0,0">
              <w:txbxContent>
                <w:p>
                  <w:pPr>
                    <w:spacing w:before="0" w:after="0" w:line="215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B2A29"/>
                      <w:spacing w:val="0"/>
                      <w:w w:val="100"/>
                    </w:rPr>
                    <w:t>Cal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9869pt;margin-top:220.351685pt;width:16.448556pt;height:11.999pt;mso-position-horizontal-relative:page;mso-position-vertical-relative:page;z-index:-212" type="#_x0000_t202" filled="f" stroked="f">
            <v:textbox inset="0,0,0,0">
              <w:txbxContent>
                <w:p>
                  <w:pPr>
                    <w:spacing w:before="0" w:after="0" w:line="215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B2A29"/>
                      <w:spacing w:val="0"/>
                      <w:w w:val="100"/>
                    </w:rPr>
                    <w:t>Phl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6.012802pt;margin-top:253.486679pt;width:14.218779pt;height:11.999pt;mso-position-horizontal-relative:page;mso-position-vertical-relative:page;z-index:-211" type="#_x0000_t202" filled="f" stroked="f">
            <v:textbox inset="0,0,0,0">
              <w:txbxContent>
                <w:p>
                  <w:pPr>
                    <w:spacing w:before="0" w:after="0" w:line="215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2B2A29"/>
                      <w:spacing w:val="0"/>
                      <w:w w:val="100"/>
                    </w:rPr>
                    <w:t>Ny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5.626999pt;margin-top:270.524567pt;width:32.1805pt;height:10.342152pt;mso-position-horizontal-relative:page;mso-position-vertical-relative:page;z-index:-210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5"/>
                    <w:jc w:val="left"/>
                    <w:tabs>
                      <w:tab w:pos="620" w:val="left"/>
                    </w:tabs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2B2A2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2B2A29"/>
                      <w:u w:val="thick" w:color="FFED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2B2A29"/>
                      <w:spacing w:val="-2"/>
                      <w:u w:val="thick" w:color="FFED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2B2A29"/>
                      <w:spacing w:val="-2"/>
                      <w:u w:val="thick" w:color="FFED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2B2A29"/>
                      <w:spacing w:val="-2"/>
                      <w:u w:val="thick" w:color="FFED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B2A29"/>
                      <w:spacing w:val="0"/>
                      <w:u w:val="thick" w:color="FFED00"/>
                    </w:rPr>
                    <w:t>2мкм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B2A29"/>
                      <w:spacing w:val="0"/>
                      <w:u w:val="thick" w:color="FFED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B2A29"/>
                      <w:spacing w:val="0"/>
                      <w:u w:val="thick" w:color="FFED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2B2A29"/>
                      <w:spacing w:val="0"/>
                      <w:u w:val="thick" w:color="FFED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2B2A29"/>
                      <w:spacing w:val="0"/>
                      <w:u w:val="thick" w:color="FFED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2B2A29"/>
                      <w:spacing w:val="0"/>
                      <w:u w:val="thick" w:color="FFED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2B2A29"/>
                      <w:spacing w:val="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3.56131pt;margin-top:517.810364pt;width:30.1805pt;height:1.1398pt;mso-position-horizontal-relative:page;mso-position-vertical-relative:page;z-index:-209" type="#_x0000_t202" filled="f" stroked="f">
            <v:textbox inset="0,0,0,0">
              <w:txbxContent/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4.726715pt;margin-top:517.880676pt;width:30.1805pt;height:1.1398pt;mso-position-horizontal-relative:page;mso-position-vertical-relative:page;z-index:-208" type="#_x0000_t202" filled="f" stroked="f">
            <v:textbox inset="0,0,0,0">
              <w:txbxContent/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5.484802pt;margin-top:517.764465pt;width:30.1805pt;height:1.1398pt;mso-position-horizontal-relative:page;mso-position-vertical-relative:page;z-index:-207" type="#_x0000_t202" filled="f" stroked="f">
            <v:textbox inset="0,0,0,0">
              <w:txbxContent/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.250801pt;margin-top:517.837891pt;width:30.1805pt;height:1.1398pt;mso-position-horizontal-relative:page;mso-position-vertical-relative:page;z-index:-206" type="#_x0000_t202" filled="f" stroked="f">
            <v:textbox inset="0,0,0,0">
              <w:txbxContent/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5.959702pt;margin-top:407.194885pt;width:22.41380pt;height:12.4444pt;mso-position-horizontal-relative:page;mso-position-vertical-relative:page;z-index:-205" type="#_x0000_t202" filled="f" stroked="f">
            <v:textbox inset="0,0,0,0">
              <w:txbxContent>
                <w:p>
                  <w:pPr>
                    <w:spacing w:before="31" w:after="0" w:line="240" w:lineRule="auto"/>
                    <w:ind w:left="134" w:right="103"/>
                    <w:jc w:val="center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B2A29"/>
                      <w:spacing w:val="-6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B2A29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5.2892pt;margin-top:407.205658pt;width:22.41390pt;height:12.4444pt;mso-position-horizontal-relative:page;mso-position-vertical-relative:page;z-index:-204" type="#_x0000_t202" filled="f" stroked="f">
            <v:textbox inset="0,0,0,0">
              <w:txbxContent>
                <w:p>
                  <w:pPr>
                    <w:spacing w:before="31" w:after="0" w:line="240" w:lineRule="auto"/>
                    <w:ind w:left="145" w:right="-2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B2A29"/>
                      <w:spacing w:val="0"/>
                      <w:w w:val="100"/>
                    </w:rPr>
                    <w:t>Cr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4.224701pt;margin-top:407.071564pt;width:22.41390pt;height:12.4444pt;mso-position-horizontal-relative:page;mso-position-vertical-relative:page;z-index:-203" type="#_x0000_t202" filled="f" stroked="f">
            <v:textbox inset="0,0,0,0">
              <w:txbxContent>
                <w:p>
                  <w:pPr>
                    <w:spacing w:before="31" w:after="0" w:line="240" w:lineRule="auto"/>
                    <w:ind w:left="136" w:right="104"/>
                    <w:jc w:val="center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B2A29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3.185211pt;margin-top:407.06308pt;width:22.41380pt;height:12.4444pt;mso-position-horizontal-relative:page;mso-position-vertical-relative:page;z-index:-202" type="#_x0000_t202" filled="f" stroked="f">
            <v:textbox inset="0,0,0,0">
              <w:txbxContent>
                <w:p>
                  <w:pPr>
                    <w:spacing w:before="31" w:after="0" w:line="240" w:lineRule="auto"/>
                    <w:ind w:left="154" w:right="-2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B2A29"/>
                      <w:spacing w:val="0"/>
                      <w:w w:val="100"/>
                    </w:rPr>
                    <w:t>Ni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4.288788pt;margin-top:399.610779pt;width:30.1805pt;height:1.1398pt;mso-position-horizontal-relative:page;mso-position-vertical-relative:page;z-index:-201" type="#_x0000_t202" filled="f" stroked="f">
            <v:textbox inset="0,0,0,0">
              <w:txbxContent/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3.361206pt;margin-top:399.309479pt;width:30.1805pt;height:1.1398pt;mso-position-horizontal-relative:page;mso-position-vertical-relative:page;z-index:-200" type="#_x0000_t202" filled="f" stroked="f">
            <v:textbox inset="0,0,0,0">
              <w:txbxContent/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5.304504pt;margin-top:399.414612pt;width:30.1805pt;height:1.13985pt;mso-position-horizontal-relative:page;mso-position-vertical-relative:page;z-index:-199" type="#_x0000_t202" filled="f" stroked="f">
            <v:textbox inset="0,0,0,0">
              <w:txbxContent/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.338997pt;margin-top:399.486633pt;width:30.1805pt;height:1.13985pt;mso-position-horizontal-relative:page;mso-position-vertical-relative:page;z-index:-198" type="#_x0000_t202" filled="f" stroked="f">
            <v:textbox inset="0,0,0,0">
              <w:txbxContent/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.136597pt;margin-top:287.911285pt;width:22.41380pt;height:12.4444pt;mso-position-horizontal-relative:page;mso-position-vertical-relative:page;z-index:-197" type="#_x0000_t202" filled="f" stroked="f">
            <v:textbox inset="0,0,0,0">
              <w:txbxContent>
                <w:p>
                  <w:pPr>
                    <w:spacing w:before="31" w:after="0" w:line="240" w:lineRule="auto"/>
                    <w:ind w:left="137" w:right="-2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B2A29"/>
                      <w:spacing w:val="0"/>
                      <w:w w:val="100"/>
                    </w:rPr>
                    <w:t>Fe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5.276505pt;margin-top:287.994659pt;width:22.41380pt;height:12.4443pt;mso-position-horizontal-relative:page;mso-position-vertical-relative:page;z-index:-196" type="#_x0000_t202" filled="f" stroked="f">
            <v:textbox inset="0,0,0,0">
              <w:txbxContent>
                <w:p>
                  <w:pPr>
                    <w:spacing w:before="31" w:after="0" w:line="240" w:lineRule="auto"/>
                    <w:ind w:left="128" w:right="-2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B2A29"/>
                      <w:spacing w:val="0"/>
                      <w:w w:val="100"/>
                    </w:rPr>
                    <w:t>Ca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4.308105pt;margin-top:288.167786pt;width:22.41380pt;height:12.4444pt;mso-position-horizontal-relative:page;mso-position-vertical-relative:page;z-index:-195" type="#_x0000_t202" filled="f" stroked="f">
            <v:textbox inset="0,0,0,0">
              <w:txbxContent>
                <w:p>
                  <w:pPr>
                    <w:spacing w:before="31" w:after="0" w:line="240" w:lineRule="auto"/>
                    <w:ind w:left="145" w:right="113"/>
                    <w:jc w:val="center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B2A29"/>
                      <w:spacing w:val="0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3.29541pt;margin-top:287.918976pt;width:22.41390pt;height:12.4443pt;mso-position-horizontal-relative:page;mso-position-vertical-relative:page;z-index:-194" type="#_x0000_t202" filled="f" stroked="f">
            <v:textbox inset="0,0,0,0">
              <w:txbxContent>
                <w:p>
                  <w:pPr>
                    <w:spacing w:before="31" w:after="0" w:line="240" w:lineRule="auto"/>
                    <w:ind w:left="128" w:right="-2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B2A29"/>
                      <w:spacing w:val="0"/>
                      <w:w w:val="100"/>
                    </w:rPr>
                    <w:t>Na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.626999pt;margin-top:279.835663pt;width:30.1805pt;height:1.1398pt;mso-position-horizontal-relative:page;mso-position-vertical-relative:page;z-index:-193" type="#_x0000_t202" filled="f" stroked="f">
            <v:textbox inset="0,0,0,0">
              <w:txbxContent/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3.243286pt;margin-top:280.572968pt;width:30.1804pt;height:1.1398pt;mso-position-horizontal-relative:page;mso-position-vertical-relative:page;z-index:-192" type="#_x0000_t202" filled="f" stroked="f">
            <v:textbox inset="0,0,0,0">
              <w:txbxContent/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4.162109pt;margin-top:280.546265pt;width:30.1805pt;height:1.1398pt;mso-position-horizontal-relative:page;mso-position-vertical-relative:page;z-index:-191" type="#_x0000_t202" filled="f" stroked="f">
            <v:textbox inset="0,0,0,0">
              <w:txbxContent/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5.477402pt;margin-top:280.556763pt;width:30.1805pt;height:1.1398pt;mso-position-horizontal-relative:page;mso-position-vertical-relative:page;z-index:-190" type="#_x0000_t202" filled="f" stroked="f">
            <v:textbox inset="0,0,0,0">
              <w:txbxContent/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.414803pt;margin-top:167.716614pt;width:125.7639pt;height:13.77495pt;mso-position-horizontal-relative:page;mso-position-vertical-relative:page;z-index:-18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5.178696pt;margin-top:167.716614pt;width:22.41380pt;height:13.77495pt;mso-position-horizontal-relative:page;mso-position-vertical-relative:page;z-index:-188" type="#_x0000_t202" filled="f" stroked="f">
            <v:textbox inset="0,0,0,0">
              <w:txbxContent>
                <w:p>
                  <w:pPr>
                    <w:spacing w:before="58" w:after="0" w:line="240" w:lineRule="auto"/>
                    <w:ind w:left="159" w:right="-2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B2A29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7.592499pt;margin-top:167.716614pt;width:96.55630pt;height:13.77495pt;mso-position-horizontal-relative:page;mso-position-vertical-relative:page;z-index:-18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4.148804pt;margin-top:167.716614pt;width:22.41380pt;height:13.58765pt;mso-position-horizontal-relative:page;mso-position-vertical-relative:page;z-index:-186" type="#_x0000_t202" filled="f" stroked="f">
            <v:textbox inset="0,0,0,0">
              <w:txbxContent>
                <w:p>
                  <w:pPr>
                    <w:spacing w:before="54" w:after="0" w:line="240" w:lineRule="auto"/>
                    <w:ind w:left="159" w:right="-2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B2A29"/>
                      <w:spacing w:val="0"/>
                      <w:w w:val="100"/>
                    </w:rPr>
                    <w:t>Si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6.562592pt;margin-top:167.716614pt;width:96.7887pt;height:13.58765pt;mso-position-horizontal-relative:page;mso-position-vertical-relative:page;z-index:-18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3.351288pt;margin-top:167.716614pt;width:22.41380pt;height:13.58815pt;mso-position-horizontal-relative:page;mso-position-vertical-relative:page;z-index:-184" type="#_x0000_t202" filled="f" stroked="f">
            <v:textbox inset="0,0,0,0">
              <w:txbxContent>
                <w:p>
                  <w:pPr>
                    <w:spacing w:before="54" w:after="0" w:line="240" w:lineRule="auto"/>
                    <w:ind w:left="119" w:right="-2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B2A29"/>
                      <w:spacing w:val="0"/>
                      <w:w w:val="100"/>
                    </w:rPr>
                    <w:t>Mg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5.765106pt;margin-top:167.716614pt;width:90.6508pt;height:13.58815pt;mso-position-horizontal-relative:page;mso-position-vertical-relative:page;z-index:-18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1.476799pt;margin-top:266.961975pt;width:5.330699pt;height:12pt;mso-position-horizontal-relative:page;mso-position-vertical-relative:page;z-index:-18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.626999pt;margin-top:266.961975pt;width:5.8898pt;height:12pt;mso-position-horizontal-relative:page;mso-position-vertical-relative:page;z-index:-18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sectPr>
      <w:type w:val="continuous"/>
      <w:pgSz w:w="11920" w:h="16840"/>
      <w:pgMar w:top="1560" w:bottom="280" w:left="128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PotapovSV</dc:creator>
  <dc:title>Supp.cdr</dc:title>
  <dcterms:created xsi:type="dcterms:W3CDTF">2022-06-14T19:35:31Z</dcterms:created>
  <dcterms:modified xsi:type="dcterms:W3CDTF">2022-06-14T19:35:31Z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2021-10-25T00:00:00Z</vt:filetime>
  </property>
  <property fmtid="{D5CDD505-2E9C-101B-9397-08002B2CF9AE}" pid="3" name="LastSaved">
    <vt:filetime>2022-06-14T00:00:00Z</vt:filetime>
  </property>
</Properties>
</file>