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8" w:after="0" w:line="240" w:lineRule="auto"/>
        <w:ind w:left="262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ИЗИ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ЛОГИЯ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РАС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ЕН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Й,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2021,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68,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№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1" w:lineRule="exact"/>
        <w:ind w:left="3325" w:right="343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До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олн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  <w:position w:val="-1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ль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ые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ма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  <w:position w:val="-1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-1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алы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1040" w:bottom="280" w:left="1440" w:right="4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1" w:lineRule="exact"/>
        <w:ind w:left="262" w:right="-7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i/>
          <w:position w:val="-1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-1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581.1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-1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632.937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29" w:after="0" w:line="240" w:lineRule="auto"/>
        <w:ind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Э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СПЕ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ИМЕНТА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ЬНЫЕ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АТЬИ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040" w:bottom="280" w:left="1440" w:right="460"/>
          <w:cols w:num="2" w:equalWidth="0">
            <w:col w:w="2185" w:space="711"/>
            <w:col w:w="7124"/>
          </w:cols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336" w:lineRule="auto"/>
        <w:ind w:left="553" w:right="662" w:firstLine="3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ИЯН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ТЕ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ИЙ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</w:rPr>
        <w:t>Ba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СОД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АНИЕ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b/>
          <w:bCs/>
          <w:position w:val="-3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3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21"/>
          <w:w w:val="100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Э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СП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ЕС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ИЮ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ОВ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ИБИ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АЗ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ТЕН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ЯХ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ТОФ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НФ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АНИИ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i/>
          <w:position w:val="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  <w:position w:val="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i/>
          <w:position w:val="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  <w:position w:val="0"/>
        </w:rPr>
        <w:t>top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  <w:position w:val="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  <w:position w:val="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  <w:position w:val="0"/>
        </w:rPr>
        <w:t>ora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i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  <w:position w:val="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i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  <w:position w:val="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i/>
          <w:position w:val="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t.)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Ba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0"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11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spacing w:before="0" w:after="0" w:line="290" w:lineRule="exact"/>
        <w:ind w:left="626" w:right="734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©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2021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Ярулл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  <w:position w:val="-1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b/>
          <w:bCs/>
          <w:position w:val="1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10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b/>
          <w:bCs/>
          <w:position w:val="1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*,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Цв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-1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  <w:position w:val="-1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в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b/>
          <w:bCs/>
          <w:position w:val="1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Ф.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  <w:position w:val="-1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-1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ха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b/>
          <w:bCs/>
          <w:position w:val="1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А.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-1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Соро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ь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b/>
          <w:bCs/>
          <w:position w:val="1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4111" w:right="4216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Е.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А.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11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spacing w:before="96" w:after="0" w:line="341" w:lineRule="auto"/>
        <w:ind w:left="284" w:right="396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1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Инс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имии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тики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тр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по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раз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Уфим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кого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ого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ат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кого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центра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ий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кой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ака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мии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к,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Уфа,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11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го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ар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ю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ж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тное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разо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ат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чр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  <w:position w:val="0"/>
        </w:rPr>
        <w:t>ж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ы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ш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го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разо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“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ш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кирс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  <w:position w:val="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ий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го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ар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ый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т”,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Уфа,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Ро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0"/>
        </w:rPr>
        <w:t>ия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25" w:after="0" w:line="240" w:lineRule="auto"/>
        <w:ind w:left="262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тор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корре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ции: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1" w:lineRule="exact"/>
        <w:ind w:left="262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*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-1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mail: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FF"/>
          <w:spacing w:val="0"/>
          <w:w w:val="100"/>
          <w:i/>
          <w:position w:val="-1"/>
        </w:rPr>
      </w:r>
      <w:hyperlink r:id="rId5"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-1"/>
            <w:w w:val="100"/>
            <w:i/>
            <w:u w:val="single" w:color="0000FF"/>
            <w:position w:val="-1"/>
          </w:rPr>
          <w:t>y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-1"/>
            <w:w w:val="100"/>
            <w:i/>
            <w:u w:val="single" w:color="0000FF"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  <w:t>arul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  <w:t>l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1"/>
            <w:w w:val="100"/>
            <w:i/>
            <w:u w:val="single" w:color="0000FF"/>
            <w:position w:val="-1"/>
          </w:rPr>
          <w:t>i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1"/>
            <w:w w:val="100"/>
            <w:i/>
            <w:u w:val="single" w:color="0000FF"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  <w:t>na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  <w:t>@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  <w:t>bk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  <w:t>.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0"/>
            <w:w w:val="100"/>
            <w:i/>
            <w:u w:val="single" w:color="0000FF"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3"/>
            <w:w w:val="100"/>
            <w:i/>
            <w:u w:val="single" w:color="0000FF"/>
            <w:position w:val="-1"/>
          </w:rPr>
          <w:t>ru</w:t>
        </w:r>
        <w:r>
          <w:rPr>
            <w:rFonts w:ascii="Times New Roman" w:hAnsi="Times New Roman" w:cs="Times New Roman" w:eastAsia="Times New Roman"/>
            <w:sz w:val="24"/>
            <w:szCs w:val="24"/>
            <w:color w:val="0000FF"/>
            <w:spacing w:val="3"/>
            <w:w w:val="100"/>
            <w:i/>
            <w:position w:val="-1"/>
          </w:rPr>
        </w:r>
        <w:r>
          <w:rPr>
            <w:rFonts w:ascii="Times New Roman" w:hAnsi="Times New Roman" w:cs="Times New Roman" w:eastAsia="Times New Roman"/>
            <w:sz w:val="24"/>
            <w:szCs w:val="24"/>
            <w:color w:val="000000"/>
            <w:spacing w:val="0"/>
            <w:w w:val="100"/>
            <w:position w:val="0"/>
          </w:rPr>
        </w:r>
      </w:hyperlink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262" w:right="328"/>
        <w:jc w:val="left"/>
        <w:tabs>
          <w:tab w:pos="1560" w:val="left"/>
          <w:tab w:pos="2100" w:val="left"/>
          <w:tab w:pos="4580" w:val="left"/>
          <w:tab w:pos="6100" w:val="left"/>
          <w:tab w:pos="8160" w:val="left"/>
          <w:tab w:pos="88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Табли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а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ти</w:t>
        <w:tab/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ров,</w:t>
        <w:tab/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для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вно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ов</w:t>
      </w:r>
    </w:p>
    <w:p>
      <w:pPr>
        <w:spacing w:before="2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.279598" w:type="dxa"/>
      </w:tblPr>
      <w:tblGrid/>
      <w:tr>
        <w:trPr>
          <w:trHeight w:val="838" w:hRule="exact"/>
        </w:trPr>
        <w:tc>
          <w:tcPr>
            <w:tcW w:w="3560" w:type="dxa"/>
            <w:tcBorders>
              <w:top w:val="single" w:sz="4.64008" w:space="0" w:color="000000"/>
              <w:bottom w:val="single" w:sz="4.64008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75" w:right="1143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н</w:t>
            </w:r>
          </w:p>
        </w:tc>
        <w:tc>
          <w:tcPr>
            <w:tcW w:w="17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69" w:lineRule="exact"/>
              <w:ind w:left="414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з</w:t>
            </w:r>
          </w:p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436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nBank</w:t>
            </w:r>
          </w:p>
        </w:tc>
        <w:tc>
          <w:tcPr>
            <w:tcW w:w="453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nil" w:sz="6" w:space="0" w:color="auto"/>
            </w:tcBorders>
          </w:tcPr>
          <w:p>
            <w:pPr>
              <w:spacing w:before="0" w:after="0" w:line="269" w:lineRule="exact"/>
              <w:ind w:left="527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от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дов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ть</w:t>
            </w:r>
          </w:p>
        </w:tc>
      </w:tr>
      <w:tr>
        <w:trPr>
          <w:trHeight w:val="838" w:hRule="exact"/>
        </w:trPr>
        <w:tc>
          <w:tcPr>
            <w:tcW w:w="3560" w:type="dxa"/>
            <w:tcBorders>
              <w:top w:val="single" w:sz="4.64008" w:space="0" w:color="000000"/>
              <w:bottom w:val="single" w:sz="4.6398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10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2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Инг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  <w:i/>
              </w:rPr>
              <w:t>St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  <w:i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  <w:i/>
              </w:rPr>
              <w:t>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00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10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57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XM006351484</w:t>
            </w:r>
          </w:p>
        </w:tc>
        <w:tc>
          <w:tcPr>
            <w:tcW w:w="4536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nil" w:sz="6" w:space="0" w:color="auto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'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ACTCCGT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GCGTC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3'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'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CAT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GTC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3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AC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AC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3'</w:t>
            </w:r>
          </w:p>
        </w:tc>
      </w:tr>
      <w:tr>
        <w:trPr>
          <w:trHeight w:val="838" w:hRule="exact"/>
        </w:trPr>
        <w:tc>
          <w:tcPr>
            <w:tcW w:w="3560" w:type="dxa"/>
            <w:tcBorders>
              <w:top w:val="single" w:sz="4.639840" w:space="0" w:color="000000"/>
              <w:bottom w:val="single" w:sz="4.64032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10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2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рот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  <w:i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  <w:i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  <w:i/>
              </w:rPr>
              <w:t>PI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PR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6)</w:t>
            </w:r>
          </w:p>
        </w:tc>
        <w:tc>
          <w:tcPr>
            <w:tcW w:w="1700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10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28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EU2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3132.1</w:t>
            </w:r>
          </w:p>
        </w:tc>
        <w:tc>
          <w:tcPr>
            <w:tcW w:w="4536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nil" w:sz="6" w:space="0" w:color="auto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'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ССС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САА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АА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3'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'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АСАСGСАT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САСG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3'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838" w:hRule="exact"/>
        </w:trPr>
        <w:tc>
          <w:tcPr>
            <w:tcW w:w="3560" w:type="dxa"/>
            <w:tcBorders>
              <w:top w:val="single" w:sz="4.64032" w:space="0" w:color="000000"/>
              <w:bottom w:val="single" w:sz="4.64032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20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  <w:i/>
              </w:rPr>
              <w:t>S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  <w:i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  <w:i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  <w:i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  <w:i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7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“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о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15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5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6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3"/>
                <w:w w:val="100"/>
              </w:rPr>
              <w:t>”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)</w:t>
            </w:r>
          </w:p>
        </w:tc>
        <w:tc>
          <w:tcPr>
            <w:tcW w:w="1700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1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72" w:right="-2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  <w:rPr/>
            <w:r>
              <w:rPr>
                <w:rFonts w:ascii="Times New Roman" w:hAnsi="Times New Roman" w:cs="Times New Roman" w:eastAsia="Times New Roman"/>
                <w:sz w:val="26"/>
                <w:szCs w:val="26"/>
                <w:spacing w:val="0"/>
                <w:w w:val="100"/>
              </w:rPr>
              <w:t>X55749</w:t>
            </w:r>
            <w:r>
              <w:rPr>
                <w:rFonts w:ascii="Times New Roman" w:hAnsi="Times New Roman" w:cs="Times New Roman" w:eastAsia="Times New Roman"/>
                <w:sz w:val="26"/>
                <w:szCs w:val="26"/>
                <w:spacing w:val="0"/>
                <w:w w:val="100"/>
              </w:rPr>
            </w:r>
          </w:p>
        </w:tc>
        <w:tc>
          <w:tcPr>
            <w:tcW w:w="4536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nil" w:sz="6" w:space="0" w:color="auto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2"/>
                <w:w w:val="100"/>
              </w:rPr>
              <w:t>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3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CACA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3′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4"/>
                <w:w w:val="100"/>
              </w:rPr>
              <w:t>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AT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CCA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TC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AT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3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spacing w:val="0"/>
                <w:w w:val="100"/>
              </w:rPr>
              <w:t>3′</w:t>
            </w:r>
          </w:p>
        </w:tc>
      </w:tr>
    </w:tbl>
    <w:sectPr>
      <w:type w:val="continuous"/>
      <w:pgSz w:w="11920" w:h="16840"/>
      <w:pgMar w:top="1040" w:bottom="280" w:left="14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arullina@bk.r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</dc:creator>
  <dcterms:created xsi:type="dcterms:W3CDTF">2021-08-28T08:50:29Z</dcterms:created>
  <dcterms:modified xsi:type="dcterms:W3CDTF">2021-08-28T08:50:29Z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2021-08-23T00:00:00Z</vt:filetime>
  </property>
  <property fmtid="{D5CDD505-2E9C-101B-9397-08002B2CF9AE}" pid="3" name="LastSaved">
    <vt:filetime>2021-08-28T00:00:00Z</vt:filetime>
  </property>
</Properties>
</file>