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олн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алы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97" w:right="258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ИМЕНТА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ЬНЫЕ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СТАТЬИ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2" w:right="64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ВЫЩЕ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АНТ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37" w:right="62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АЦИ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  <w:position w:val="1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70" w:right="25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2020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b/>
          <w:bCs/>
          <w:position w:val="1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  <w:position w:val="11"/>
        </w:rPr>
        <w:t>,#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а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  <w:position w:val="11"/>
        </w:rPr>
        <w:t>**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С.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ламу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д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b/>
          <w:bCs/>
          <w:position w:val="11"/>
        </w:rPr>
        <w:t>**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Г.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0"/>
        </w:rPr>
        <w:t>ула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0"/>
        </w:rPr>
        <w:t>в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  <w:position w:val="1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  <w:position w:val="11"/>
        </w:rPr>
        <w:t>*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62" w:right="45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*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Био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огич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кий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фа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ков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кий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.В.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261" w:right="315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Ломо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ква,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7" w:lineRule="auto"/>
        <w:ind w:left="189" w:right="7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11"/>
        </w:rPr>
        <w:t>**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Инс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микробио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огии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.Н.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огра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кого,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Био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огии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ква,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462" w:right="334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mail: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hyperlink r:id="rId5">
        <w:r>
          <w:rPr>
            <w:rFonts w:ascii="Times New Roman" w:hAnsi="Times New Roman" w:cs="Times New Roman" w:eastAsia="Times New Roman"/>
            <w:sz w:val="24"/>
            <w:szCs w:val="24"/>
            <w:spacing w:val="-7"/>
            <w:w w:val="100"/>
            <w:position w:val="0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  <w:position w:val="0"/>
          </w:rPr>
          <w:t>ol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  <w:position w:val="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  <w:position w:val="0"/>
          </w:rPr>
          <w:t>kina</w:t>
        </w:r>
        <w:r>
          <w:rPr>
            <w:rFonts w:ascii="Times New Roman" w:hAnsi="Times New Roman" w:cs="Times New Roman" w:eastAsia="Times New Roman"/>
            <w:sz w:val="24"/>
            <w:szCs w:val="24"/>
            <w:spacing w:val="-1"/>
            <w:w w:val="100"/>
            <w:position w:val="0"/>
          </w:rPr>
          <w:t>@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  <w:position w:val="0"/>
          </w:rPr>
          <w:t>mail.</w:t>
        </w:r>
        <w:r>
          <w:rPr>
            <w:rFonts w:ascii="Times New Roman" w:hAnsi="Times New Roman" w:cs="Times New Roman" w:eastAsia="Times New Roman"/>
            <w:sz w:val="24"/>
            <w:szCs w:val="24"/>
            <w:spacing w:val="2"/>
            <w:w w:val="100"/>
            <w:position w:val="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  <w:position w:val="0"/>
          </w:rPr>
          <w:t>u</w:t>
        </w:r>
      </w:hyperlink>
    </w:p>
    <w:p>
      <w:pPr>
        <w:jc w:val="center"/>
        <w:spacing w:after="0"/>
        <w:sectPr>
          <w:type w:val="continuous"/>
          <w:pgSz w:w="11920" w:h="16840"/>
          <w:pgMar w:top="1040" w:bottom="280" w:left="1600" w:right="840"/>
        </w:sectPr>
      </w:pPr>
      <w:rPr/>
    </w:p>
    <w:p>
      <w:pPr>
        <w:spacing w:before="65" w:after="0" w:line="240" w:lineRule="auto"/>
        <w:ind w:left="4093" w:right="408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Ы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7" w:lineRule="auto"/>
        <w:ind w:left="142" w:right="55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роорг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торах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679996" w:type="dxa"/>
      </w:tblPr>
      <w:tblGrid/>
      <w:tr>
        <w:trPr>
          <w:trHeight w:val="1274" w:hRule="exact"/>
        </w:trPr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541" w:right="5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ные</w:t>
            </w:r>
          </w:p>
          <w:p>
            <w:pPr>
              <w:spacing w:before="1" w:after="0" w:line="254" w:lineRule="exact"/>
              <w:ind w:left="458" w:right="44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идные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нерал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0" w:after="0" w:line="249" w:lineRule="exact"/>
              <w:ind w:left="176" w:right="1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представ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</w:p>
          <w:p>
            <w:pPr>
              <w:spacing w:before="1" w:after="0" w:line="240" w:lineRule="auto"/>
              <w:ind w:left="435" w:right="41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ентра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</w:t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4" w:right="7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ерат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ра,</w:t>
            </w:r>
          </w:p>
          <w:p>
            <w:pPr>
              <w:spacing w:before="0" w:after="0" w:line="252" w:lineRule="exact"/>
              <w:ind w:left="618" w:right="6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°C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6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1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остав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кроб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ии</w:t>
            </w:r>
          </w:p>
        </w:tc>
        <w:tc>
          <w:tcPr>
            <w:tcW w:w="24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830" w:right="81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</w:t>
            </w:r>
          </w:p>
        </w:tc>
      </w:tr>
      <w:tr>
        <w:trPr>
          <w:trHeight w:val="768" w:hRule="exact"/>
        </w:trPr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1" w:after="0" w:line="240" w:lineRule="auto"/>
              <w:ind w:left="390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халь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0" w:after="0" w:line="252" w:lineRule="exact"/>
              <w:ind w:left="584" w:right="5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ерит</w:t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25" w:right="60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</w:t>
            </w:r>
          </w:p>
        </w:tc>
        <w:tc>
          <w:tcPr>
            <w:tcW w:w="326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462" w:right="4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5" w:after="0" w:line="252" w:lineRule="exact"/>
              <w:ind w:left="95" w:right="73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Lep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oba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sp.</w:t>
            </w:r>
          </w:p>
        </w:tc>
        <w:tc>
          <w:tcPr>
            <w:tcW w:w="24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4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03</w:t>
            </w:r>
          </w:p>
        </w:tc>
      </w:tr>
      <w:tr>
        <w:trPr>
          <w:trHeight w:val="770" w:hRule="exact"/>
        </w:trPr>
        <w:tc>
          <w:tcPr>
            <w:tcW w:w="212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8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0" w:after="0" w:line="252" w:lineRule="exact"/>
              <w:ind w:left="392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арсено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0" w:after="0" w:line="252" w:lineRule="exact"/>
              <w:ind w:left="421" w:right="4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халь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рит</w:t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25" w:right="60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</w:t>
            </w:r>
          </w:p>
        </w:tc>
        <w:tc>
          <w:tcPr>
            <w:tcW w:w="326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8" w:lineRule="exact"/>
              <w:ind w:left="1038" w:right="102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603" w:right="5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159" w:right="13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“Sul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oba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mo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ns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s”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7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99" w:right="2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opson,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</w:p>
          <w:p>
            <w:pPr>
              <w:spacing w:before="1" w:after="0" w:line="240" w:lineRule="auto"/>
              <w:ind w:left="964" w:right="9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2004</w:t>
            </w:r>
          </w:p>
        </w:tc>
      </w:tr>
      <w:tr>
        <w:trPr>
          <w:trHeight w:val="517" w:hRule="exact"/>
        </w:trPr>
        <w:tc>
          <w:tcPr>
            <w:tcW w:w="212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718" w:right="70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625" w:right="60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42</w:t>
            </w:r>
          </w:p>
        </w:tc>
        <w:tc>
          <w:tcPr>
            <w:tcW w:w="326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9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L.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3" w:lineRule="exact"/>
              <w:ind w:left="414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ben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73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9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2007</w:t>
            </w:r>
          </w:p>
        </w:tc>
      </w:tr>
      <w:tr>
        <w:trPr>
          <w:trHeight w:val="768" w:hRule="exact"/>
        </w:trPr>
        <w:tc>
          <w:tcPr>
            <w:tcW w:w="2124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арсено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</w:p>
        </w:tc>
        <w:tc>
          <w:tcPr>
            <w:tcW w:w="1558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9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50</w:t>
            </w:r>
          </w:p>
        </w:tc>
        <w:tc>
          <w:tcPr>
            <w:tcW w:w="326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368" w:right="3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oba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4" w:lineRule="exact"/>
              <w:ind w:left="119" w:right="100" w:firstLine="-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L.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Fer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asma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sp.</w:t>
            </w:r>
          </w:p>
        </w:tc>
        <w:tc>
          <w:tcPr>
            <w:tcW w:w="2473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52" w:lineRule="exact"/>
              <w:ind w:left="306" w:right="210" w:firstLine="-2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2011,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.,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2013</w:t>
            </w:r>
          </w:p>
        </w:tc>
      </w:tr>
      <w:tr>
        <w:trPr>
          <w:trHeight w:val="770" w:hRule="exact"/>
        </w:trPr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арсеноп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рит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25" w:right="60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</w:t>
            </w:r>
          </w:p>
        </w:tc>
        <w:tc>
          <w:tcPr>
            <w:tcW w:w="326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6" w:lineRule="exact"/>
              <w:ind w:left="1038" w:right="102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5" w:after="0" w:line="252" w:lineRule="exact"/>
              <w:ind w:left="623" w:right="6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sma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p.</w:t>
            </w:r>
          </w:p>
        </w:tc>
        <w:tc>
          <w:tcPr>
            <w:tcW w:w="247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9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2013</w:t>
            </w:r>
          </w:p>
        </w:tc>
      </w:tr>
      <w:tr>
        <w:trPr>
          <w:trHeight w:val="1022" w:hRule="exact"/>
        </w:trPr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6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т,</w:t>
            </w:r>
          </w:p>
          <w:p>
            <w:pPr>
              <w:spacing w:before="1" w:after="0" w:line="254" w:lineRule="exact"/>
              <w:ind w:left="410" w:right="3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халь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ант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т,</w:t>
            </w:r>
          </w:p>
          <w:p>
            <w:pPr>
              <w:spacing w:before="0" w:after="0" w:line="249" w:lineRule="exact"/>
              <w:ind w:left="584" w:right="5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ерит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5" w:right="60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40</w:t>
            </w:r>
          </w:p>
        </w:tc>
        <w:tc>
          <w:tcPr>
            <w:tcW w:w="326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9" w:right="302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4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ac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sma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i/>
              </w:rPr>
              <w:t>um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7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9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aev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2020</w:t>
            </w:r>
          </w:p>
        </w:tc>
      </w:tr>
    </w:tbl>
    <w:p>
      <w:pPr>
        <w:jc w:val="left"/>
        <w:spacing w:after="0"/>
        <w:sectPr>
          <w:pgSz w:w="11920" w:h="16840"/>
          <w:pgMar w:top="1040" w:bottom="280" w:left="1560" w:right="700"/>
        </w:sectPr>
      </w:pPr>
      <w:rPr/>
    </w:p>
    <w:p>
      <w:pPr>
        <w:spacing w:before="65" w:after="0" w:line="240" w:lineRule="auto"/>
        <w:ind w:left="5212" w:right="441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0.367331pt;height:175.56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9" w:lineRule="auto"/>
        <w:ind w:left="109" w:right="40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шта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роорг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оторые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тател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оли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/л):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3.0,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KCl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0.2,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×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7H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</w:p>
    <w:p>
      <w:pPr>
        <w:spacing w:before="0" w:after="0" w:line="275" w:lineRule="exact"/>
        <w:ind w:left="109" w:right="41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0.5,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HPO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2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0.5,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также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доба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ляли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0.02%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дрожж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вого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тр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та;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ыты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ровод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ол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1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" w:after="0" w:line="257" w:lineRule="auto"/>
        <w:ind w:left="109" w:right="40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тател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ждого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шта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(50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idooxidans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Sz w:w="11920" w:h="16840"/>
          <w:pgMar w:top="1040" w:bottom="280" w:left="460" w:right="38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0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9.898669pt;height:400.29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30" w:lineRule="auto"/>
        <w:ind w:left="109" w:right="3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2.75pt;margin-top:-430.498413pt;width:229.95pt;height:400.54pt;mso-position-horizontal-relative:page;mso-position-vertical-relative:paragraph;z-index:-395" coordorigin="1455,-8610" coordsize="4599,8011">
            <v:shape style="position:absolute;left:1455;top:-8610;width:4563;height:3991" type="#_x0000_t75">
              <v:imagedata r:id="rId8" o:title=""/>
            </v:shape>
            <v:shape style="position:absolute;left:1485;top:-4590;width:4569;height:3991" type="#_x0000_t75">
              <v:imagedata r:id="rId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фазы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(б)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(д)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(з)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6" w:after="0" w:line="240" w:lineRule="auto"/>
        <w:ind w:left="109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</w:p>
    <w:p>
      <w:pPr>
        <w:spacing w:before="21" w:after="0" w:line="240" w:lineRule="auto"/>
        <w:ind w:left="109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</w:p>
    <w:p>
      <w:pPr>
        <w:spacing w:before="21" w:after="0" w:line="258" w:lineRule="auto"/>
        <w:ind w:left="109" w:right="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50°C;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55°C;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rmosul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idooxidans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Sz w:w="11920" w:h="16840"/>
          <w:pgMar w:top="1000" w:bottom="280" w:left="460" w:right="74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322.100006pt;margin-top:56.349976pt;width:229.898605pt;height:201.3pt;mso-position-horizontal-relative:page;mso-position-vertical-relative:page;z-index:-394" type="#_x0000_t75">
            <v:imagedata r:id="rId10" o:title=""/>
          </v:shape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1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0.043704pt;height:200.64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50" w:lineRule="auto"/>
        <w:ind w:left="109" w:right="3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9.949997pt;margin-top:-195.556885pt;width:228.45pt;height:199.55pt;mso-position-horizontal-relative:page;mso-position-vertical-relative:paragraph;z-index:-393" type="#_x0000_t75">
            <v:imagedata r:id="rId12" o:title=""/>
          </v:shape>
        </w:pict>
      </w:r>
      <w:r>
        <w:rPr/>
        <w:pict>
          <v:shape style="position:absolute;margin-left:317.100006pt;margin-top:-195.376877pt;width:227.9pt;height:199.25pt;mso-position-horizontal-relative:page;mso-position-vertical-relative:paragraph;z-index:-392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(б)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−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(з)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dooxidans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40°C;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asma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rmosul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idooxidans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" w:after="0" w:line="256" w:lineRule="auto"/>
        <w:ind w:left="109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Sz w:w="11920" w:h="16840"/>
          <w:pgMar w:top="1000" w:bottom="280" w:left="46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91.25pt;margin-top:29.649982pt;width:459.45pt;height:564.27pt;mso-position-horizontal-relative:page;mso-position-vertical-relative:page;z-index:-391" coordorigin="1825,593" coordsize="9189,11285">
            <v:shape style="position:absolute;left:2847;top:8868;width:7006;height:3010" type="#_x0000_t75">
              <v:imagedata r:id="rId14" o:title=""/>
            </v:shape>
            <v:shape style="position:absolute;left:6478;top:593;width:4536;height:8249" type="#_x0000_t75">
              <v:imagedata r:id="rId15" o:title=""/>
            </v:shape>
            <v:shape style="position:absolute;left:1827;top:602;width:4552;height:4115" type="#_x0000_t75">
              <v:imagedata r:id="rId16" o:title=""/>
            </v:shape>
            <v:shape style="position:absolute;left:1825;top:4621;width:4512;height:4314" type="#_x0000_t75">
              <v:imagedata r:id="rId1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5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тров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фазы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(б)</w:t>
      </w:r>
    </w:p>
    <w:p>
      <w:pPr>
        <w:spacing w:before="7" w:after="0" w:line="298" w:lineRule="exact"/>
        <w:ind w:left="115" w:right="4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(д)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</w:p>
    <w:p>
      <w:pPr>
        <w:spacing w:before="17" w:after="0" w:line="258" w:lineRule="auto"/>
        <w:ind w:left="115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H-1,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</w:p>
    <w:p>
      <w:pPr>
        <w:spacing w:before="1" w:after="0" w:line="242" w:lineRule="auto"/>
        <w:ind w:left="115" w:right="4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50°C;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asma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55°C;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jc w:val="both"/>
        <w:spacing w:after="0"/>
        <w:sectPr>
          <w:pgSz w:w="11920" w:h="16840"/>
          <w:pgMar w:top="1560" w:bottom="280" w:left="102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8.699997pt;margin-top:44.149982pt;width:457.95pt;height:574.070pt;mso-position-horizontal-relative:page;mso-position-vertical-relative:page;z-index:-390" coordorigin="1574,883" coordsize="9159,11481">
            <v:shape style="position:absolute;left:2584;top:9377;width:6956;height:2987" type="#_x0000_t75">
              <v:imagedata r:id="rId18" o:title=""/>
            </v:shape>
            <v:shape style="position:absolute;left:6099;top:5221;width:4529;height:4155" type="#_x0000_t75">
              <v:imagedata r:id="rId19" o:title=""/>
            </v:shape>
            <v:shape style="position:absolute;left:6221;top:963;width:4512;height:4246" type="#_x0000_t75">
              <v:imagedata r:id="rId20" o:title=""/>
            </v:shape>
            <v:shape style="position:absolute;left:1574;top:883;width:4529;height:8572" type="#_x0000_t75">
              <v:imagedata r:id="rId21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3" w:lineRule="auto"/>
        <w:ind w:left="115" w:right="4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тров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фазы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(б)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(д)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та: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</w:p>
    <w:p>
      <w:pPr>
        <w:spacing w:before="17" w:after="0" w:line="258" w:lineRule="auto"/>
        <w:ind w:left="115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H-1,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45°C;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50°C;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</w:p>
    <w:p>
      <w:pPr>
        <w:spacing w:before="14" w:after="0" w:line="226" w:lineRule="auto"/>
        <w:ind w:left="115" w:right="3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55°C;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idooxidans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60°C;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osulf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idans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plasma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sp.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aldus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50°C,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sectPr>
      <w:pgSz w:w="11920" w:h="16840"/>
      <w:pgMar w:top="156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alibri">
    <w:altName w:val="Calibri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yollkina@mail.ru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Булаев</dc:creator>
  <dcterms:created xsi:type="dcterms:W3CDTF">2020-07-01T19:04:15Z</dcterms:created>
  <dcterms:modified xsi:type="dcterms:W3CDTF">2020-07-01T19:04:15Z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LastSaved">
    <vt:filetime>2020-07-01T00:00:00Z</vt:filetime>
  </property>
</Properties>
</file>