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LEME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–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ИТЕ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НЫЕ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Ы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2" w:lineRule="exact"/>
        <w:ind w:left="102" w:right="79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HO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OG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INT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EVO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OS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LO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4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ьи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ЭВОЛ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ПОЙ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Ы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ova,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avits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Сави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Eur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веде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Alluv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1" w:lineRule="exact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84.81398pt;margin-top:13.793106pt;width:454.51602pt;height:261.870010pt;mso-position-horizontal-relative:page;mso-position-vertical-relative:paragraph;z-index:-816" coordorigin="1696,276" coordsize="9090,5237">
            <v:group style="position:absolute;left:1702;top:282;width:9079;height:2" coordorigin="1702,282" coordsize="9079,2">
              <v:shape style="position:absolute;left:1702;top:282;width:9079;height:2" coordorigin="1702,282" coordsize="9079,0" path="m1702,282l10781,282e" filled="f" stroked="t" strokeweight=".58001pt" strokecolor="#000000">
                <v:path arrowok="t"/>
              </v:shape>
            </v:group>
            <v:group style="position:absolute;left:1707;top:286;width:2;height:5216" coordorigin="1707,286" coordsize="2,5216">
              <v:shape style="position:absolute;left:1707;top:286;width:2;height:5216" coordorigin="1707,286" coordsize="0,5216" path="m1707,286l1707,5503e" filled="f" stroked="t" strokeweight=".580pt" strokecolor="#000000">
                <v:path arrowok="t"/>
              </v:shape>
            </v:group>
            <v:group style="position:absolute;left:1702;top:5507;width:9079;height:2" coordorigin="1702,5507" coordsize="9079,2">
              <v:shape style="position:absolute;left:1702;top:5507;width:9079;height:2" coordorigin="1702,5507" coordsize="9079,0" path="m1702,5507l10781,5507e" filled="f" stroked="t" strokeweight=".58004pt" strokecolor="#000000">
                <v:path arrowok="t"/>
              </v:shape>
            </v:group>
            <v:group style="position:absolute;left:6381;top:286;width:2;height:5216" coordorigin="6381,286" coordsize="2,5216">
              <v:shape style="position:absolute;left:6381;top:286;width:2;height:5216" coordorigin="6381,286" coordsize="0,5216" path="m6381,286l6381,5503e" filled="f" stroked="t" strokeweight=".58001pt" strokecolor="#000000">
                <v:path arrowok="t"/>
              </v:shape>
            </v:group>
            <v:group style="position:absolute;left:10776;top:286;width:2;height:5216" coordorigin="10776,286" coordsize="2,5216">
              <v:shape style="position:absolute;left:10776;top:286;width:2;height:5216" coordorigin="10776,286" coordsize="0,5216" path="m10776,286l10776,5503e" filled="f" stroked="t" strokeweight=".579980pt" strokecolor="#000000">
                <v:path arrowok="t"/>
              </v:shape>
              <v:shape style="position:absolute;left:1814;top:285;width:4078;height:3282" type="#_x0000_t75">
                <v:imagedata r:id="rId5" o:title=""/>
              </v:shape>
              <v:shape style="position:absolute;left:6486;top:285;width:3905;height:3397" type="#_x0000_t75">
                <v:imagedata r:id="rId6" o:title=""/>
              </v:shape>
            </v:group>
            <v:group style="position:absolute;left:1820;top:3118;width:449;height:450" coordorigin="1820,3118" coordsize="449,450">
              <v:shape style="position:absolute;left:1820;top:3118;width:449;height:450" coordorigin="1820,3118" coordsize="449,450" path="m1820,3568l2269,3568,2269,3118,1820,3118,1820,3568e" filled="t" fillcolor="#FFFFFF" stroked="f">
                <v:path arrowok="t"/>
                <v:fill/>
              </v:shape>
            </v:group>
            <v:group style="position:absolute;left:1820;top:3118;width:449;height:450" coordorigin="1820,3118" coordsize="449,450">
              <v:shape style="position:absolute;left:1820;top:3118;width:449;height:450" coordorigin="1820,3118" coordsize="449,450" path="m1820,3568l2269,3568,2269,3118,1820,3118,1820,3568xe" filled="f" stroked="t" strokeweight=".75pt" strokecolor="#000000">
                <v:path arrowok="t"/>
              </v:shape>
            </v:group>
            <v:group style="position:absolute;left:6480;top:3241;width:467;height:441" coordorigin="6480,3241" coordsize="467,441">
              <v:shape style="position:absolute;left:6480;top:3241;width:467;height:441" coordorigin="6480,3241" coordsize="467,441" path="m6480,3682l6947,3682,6947,3241,6480,3241,6480,3682e" filled="t" fillcolor="#FFFFFF" stroked="f">
                <v:path arrowok="t"/>
                <v:fill/>
              </v:shape>
            </v:group>
            <v:group style="position:absolute;left:6480;top:3241;width:467;height:441" coordorigin="6480,3241" coordsize="467,441">
              <v:shape style="position:absolute;left:6480;top:3241;width:467;height:441" coordorigin="6480,3241" coordsize="467,441" path="m6480,3682l6947,3682,6947,3241,6480,3241,6480,368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Аллюви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тагро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угл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402" w:lineRule="exact"/>
        <w:ind w:left="371" w:right="-20"/>
        <w:jc w:val="left"/>
        <w:tabs>
          <w:tab w:pos="50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6"/>
        </w:rPr>
        <w:t>a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6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1600" w:right="760"/>
        </w:sectPr>
      </w:pPr>
      <w:rPr/>
    </w:p>
    <w:p>
      <w:pPr>
        <w:spacing w:before="0" w:after="0" w:line="245" w:lineRule="exact"/>
        <w:ind w:left="2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spacing w:before="0" w:after="0" w:line="240" w:lineRule="auto"/>
        <w:ind w:left="215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ty.</w:t>
      </w:r>
    </w:p>
    <w:p>
      <w:pPr>
        <w:spacing w:before="0" w:after="0" w:line="240" w:lineRule="auto"/>
        <w:ind w:left="215" w:right="3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грогу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84" w:after="0" w:line="240" w:lineRule="auto"/>
        <w:ind w:right="4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грогу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040" w:bottom="280" w:left="1600" w:right="760"/>
          <w:cols w:num="2" w:equalWidth="0">
            <w:col w:w="4487" w:space="402"/>
            <w:col w:w="4671"/>
          </w:cols>
        </w:sectPr>
      </w:pPr>
      <w:rPr/>
    </w:p>
    <w:p>
      <w:pPr>
        <w:spacing w:before="3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90.625pt;margin-top:57.239983pt;width:208.025pt;height:149.16pt;mso-position-horizontal-relative:page;mso-position-vertical-relative:page;z-index:-815" coordorigin="1813,1145" coordsize="4161,2983">
            <v:shape style="position:absolute;left:1814;top:1145;width:4159;height:2983" type="#_x0000_t75">
              <v:imagedata r:id="rId7" o:title=""/>
            </v:shape>
            <v:group style="position:absolute;left:1820;top:3680;width:426;height:428" coordorigin="1820,3680" coordsize="426,428">
              <v:shape style="position:absolute;left:1820;top:3680;width:426;height:428" coordorigin="1820,3680" coordsize="426,428" path="m1820,4108l2246,4108,2246,3680,1820,3680,1820,4108e" filled="t" fillcolor="#FFFFFF" stroked="f">
                <v:path arrowok="t"/>
                <v:fill/>
              </v:shape>
            </v:group>
            <v:group style="position:absolute;left:1820;top:3680;width:426;height:428" coordorigin="1820,3680" coordsize="426,428">
              <v:shape style="position:absolute;left:1820;top:3680;width:426;height:428" coordorigin="1820,3680" coordsize="426,428" path="m1820,4108l2246,4108,2246,3680,1820,3680,1820,4108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3.924988pt;margin-top:57.239983pt;width:195.625pt;height:143.235pt;mso-position-horizontal-relative:page;mso-position-vertical-relative:page;z-index:-814" coordorigin="6478,1145" coordsize="3912,2865">
            <v:shape style="position:absolute;left:6486;top:1145;width:3905;height:2856" type="#_x0000_t75">
              <v:imagedata r:id="rId8" o:title=""/>
            </v:shape>
            <v:group style="position:absolute;left:6486;top:3589;width:461;height:413" coordorigin="6486,3589" coordsize="461,413">
              <v:shape style="position:absolute;left:6486;top:3589;width:461;height:413" coordorigin="6486,3589" coordsize="461,413" path="m6486,4002l6947,4002,6947,3589,6486,3589,6486,4002e" filled="t" fillcolor="#FFFFFF" stroked="f">
                <v:path arrowok="t"/>
                <v:fill/>
              </v:shape>
            </v:group>
            <v:group style="position:absolute;left:6486;top:3589;width:461;height:413" coordorigin="6486,3589" coordsize="461,413">
              <v:shape style="position:absolute;left:6486;top:3589;width:461;height:413" coordorigin="6486,3589" coordsize="461,413" path="m6486,4002l6947,4002,6947,3589,6486,3589,6486,4002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.599998pt;margin-top:366.119995pt;width:209.1pt;height:136.26pt;mso-position-horizontal-relative:page;mso-position-vertical-relative:page;z-index:-813" coordorigin="1812,7322" coordsize="4182,2725">
            <v:shape style="position:absolute;left:1812;top:7322;width:4182;height:2725" type="#_x0000_t75">
              <v:imagedata r:id="rId9" o:title=""/>
            </v:shape>
            <v:group style="position:absolute;left:1832;top:9609;width:449;height:428" coordorigin="1832,9609" coordsize="449,428">
              <v:shape style="position:absolute;left:1832;top:9609;width:449;height:428" coordorigin="1832,9609" coordsize="449,428" path="m1832,10037l2281,10037,2281,9609,1832,9609,1832,10037e" filled="t" fillcolor="#FFFFFF" stroked="f">
                <v:path arrowok="t"/>
                <v:fill/>
              </v:shape>
            </v:group>
            <v:group style="position:absolute;left:1832;top:9609;width:449;height:428" coordorigin="1832,9609" coordsize="449,428">
              <v:shape style="position:absolute;left:1832;top:9609;width:449;height:428" coordorigin="1832,9609" coordsize="449,428" path="m1832,10037l2281,10037,2281,9609,1832,9609,1832,10037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299988pt;margin-top:366.139984pt;width:184.02pt;height:137.325pt;mso-position-horizontal-relative:page;mso-position-vertical-relative:page;z-index:-812" coordorigin="6486,7323" coordsize="3680,2747">
            <v:shape style="position:absolute;left:6486;top:7323;width:3680;height:2734" type="#_x0000_t75">
              <v:imagedata r:id="rId10" o:title=""/>
            </v:shape>
            <v:group style="position:absolute;left:6496;top:9609;width:454;height:453" coordorigin="6496,9609" coordsize="454,453">
              <v:shape style="position:absolute;left:6496;top:9609;width:454;height:453" coordorigin="6496,9609" coordsize="454,453" path="m6496,10062l6950,10062,6950,9609,6496,9609,6496,10062e" filled="t" fillcolor="#FFFFFF" stroked="f">
                <v:path arrowok="t"/>
                <v:fill/>
              </v:shape>
            </v:group>
            <v:group style="position:absolute;left:6496;top:9609;width:454;height:453" coordorigin="6496,9609" coordsize="454,453">
              <v:shape style="position:absolute;left:6496;top:9609;width:454;height:453" coordorigin="6496,9609" coordsize="454,453" path="m6496,10062l6950,10062,6950,9609,6496,9609,6496,1006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280003" w:type="dxa"/>
      </w:tblPr>
      <w:tblGrid/>
      <w:tr>
        <w:trPr>
          <w:trHeight w:val="6181" w:hRule="exact"/>
        </w:trPr>
        <w:tc>
          <w:tcPr>
            <w:tcW w:w="467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5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c</w:t>
            </w:r>
          </w:p>
          <w:p>
            <w:pPr>
              <w:spacing w:before="46" w:after="0" w:line="240" w:lineRule="auto"/>
              <w:ind w:left="102" w:right="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igns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plowsol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comp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tortuous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subhori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rse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nodul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s.</w:t>
            </w:r>
          </w:p>
          <w:p>
            <w:pPr>
              <w:spacing w:before="3" w:after="0" w:line="276" w:lineRule="exact"/>
              <w:ind w:left="102" w:right="10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луж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одошвы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лож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трещ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ющ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убгор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ты;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39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d</w:t>
            </w:r>
          </w:p>
          <w:p>
            <w:pPr>
              <w:spacing w:before="10" w:after="0" w:line="240" w:lineRule="auto"/>
              <w:ind w:left="102" w:right="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izon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ig.1a)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obs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rv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[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A]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rk,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gted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ls.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рху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тагрог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</w:p>
          <w:p>
            <w:pPr>
              <w:spacing w:before="0" w:after="0" w:line="240" w:lineRule="auto"/>
              <w:ind w:left="102" w:right="23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бол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[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]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4674" w:hRule="exact"/>
        </w:trPr>
        <w:tc>
          <w:tcPr>
            <w:tcW w:w="4674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e</w:t>
            </w:r>
          </w:p>
          <w:p>
            <w:pPr>
              <w:spacing w:before="41" w:after="0" w:line="240" w:lineRule="auto"/>
              <w:ind w:left="102" w:right="2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~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rostr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right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gment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uviu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~.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тура,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воз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руш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395" w:type="dxa"/>
            <w:tcBorders>
              <w:top w:val="single" w:sz="4.64008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f</w:t>
            </w:r>
          </w:p>
          <w:p>
            <w:pPr>
              <w:spacing w:before="44" w:after="0" w:line="240" w:lineRule="auto"/>
              <w:ind w:left="102" w:right="378" w:firstLine="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~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uvium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silty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nfi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void.</w:t>
            </w:r>
          </w:p>
          <w:p>
            <w:pPr>
              <w:spacing w:before="0" w:after="0" w:line="240" w:lineRule="auto"/>
              <w:ind w:left="102" w:right="4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~.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убгор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</w:tbl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2" w:right="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3.391907pt;margin-top:-72.739769pt;width:3.9959pt;height:.1pt;mso-position-horizontal-relative:page;mso-position-vertical-relative:paragraph;z-index:-811" coordorigin="5668,-1455" coordsize="80,2">
            <v:shape style="position:absolute;left:5668;top:-1455;width:80;height:2" coordorigin="5668,-1455" coordsize="80,0" path="m5668,-1455l5748,-1455e" filled="f" stroked="t" strokeweight=".6817pt" strokecolor="#E521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Alluv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тяжело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Sz w:w="11920" w:h="16840"/>
          <w:pgMar w:top="1020" w:bottom="280" w:left="1600" w:right="940"/>
        </w:sectPr>
      </w:pPr>
      <w:rPr/>
    </w:p>
    <w:p>
      <w:pPr>
        <w:spacing w:before="3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90.550003pt;margin-top:57.239983pt;width:196.14pt;height:167.81pt;mso-position-horizontal-relative:page;mso-position-vertical-relative:page;z-index:-810" coordorigin="1811,1145" coordsize="3923,3356">
            <v:shape style="position:absolute;left:1814;top:1145;width:3920;height:3339" type="#_x0000_t75">
              <v:imagedata r:id="rId11" o:title=""/>
            </v:shape>
            <v:group style="position:absolute;left:1821;top:4021;width:460;height:470" coordorigin="1821,4021" coordsize="460,470">
              <v:shape style="position:absolute;left:1821;top:4021;width:460;height:470" coordorigin="1821,4021" coordsize="460,470" path="m1821,4491l2281,4491,2281,4021,1821,4021,1821,4491e" filled="t" fillcolor="#FFFFFF" stroked="f">
                <v:path arrowok="t"/>
                <v:fill/>
              </v:shape>
            </v:group>
            <v:group style="position:absolute;left:1821;top:4021;width:460;height:470" coordorigin="1821,4021" coordsize="460,470">
              <v:shape style="position:absolute;left:1821;top:4021;width:460;height:470" coordorigin="1821,4021" coordsize="460,470" path="m1821,4491l2281,4491,2281,4021,1821,4021,1821,4491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25pt;margin-top:57.239983pt;width:212.5pt;height:167.685pt;mso-position-horizontal-relative:page;mso-position-vertical-relative:page;z-index:-809" coordorigin="6345,1145" coordsize="4250,3354">
            <v:shape style="position:absolute;left:6345;top:1145;width:4250;height:3339" type="#_x0000_t75">
              <v:imagedata r:id="rId12" o:title=""/>
            </v:shape>
            <v:group style="position:absolute;left:6413;top:4050;width:440;height:441" coordorigin="6413,4050" coordsize="440,441">
              <v:shape style="position:absolute;left:6413;top:4050;width:440;height:441" coordorigin="6413,4050" coordsize="440,441" path="m6413,4491l6853,4491,6853,4050,6413,4050,6413,4491e" filled="t" fillcolor="#FFFFFF" stroked="f">
                <v:path arrowok="t"/>
                <v:fill/>
              </v:shape>
            </v:group>
            <v:group style="position:absolute;left:6413;top:4050;width:440;height:441" coordorigin="6413,4050" coordsize="440,441">
              <v:shape style="position:absolute;left:6413;top:4050;width:440;height:441" coordorigin="6413,4050" coordsize="440,441" path="m6413,4491l6853,4491,6853,4050,6413,4050,6413,4491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280003" w:type="dxa"/>
      </w:tblPr>
      <w:tblGrid/>
      <w:tr>
        <w:trPr>
          <w:trHeight w:val="5007" w:hRule="exact"/>
        </w:trPr>
        <w:tc>
          <w:tcPr>
            <w:tcW w:w="453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6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</w:p>
          <w:p>
            <w:pPr>
              <w:spacing w:before="61" w:after="0" w:line="240" w:lineRule="auto"/>
              <w:ind w:left="102" w:right="4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537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2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b</w:t>
            </w:r>
          </w:p>
          <w:p>
            <w:pPr>
              <w:spacing w:before="32" w:after="0" w:line="240" w:lineRule="auto"/>
              <w:ind w:left="102" w:right="5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.Ov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oxides,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ngs.</w:t>
            </w:r>
          </w:p>
          <w:p>
            <w:pPr>
              <w:spacing w:before="3" w:after="0" w:line="276" w:lineRule="exact"/>
              <w:ind w:left="102" w:right="50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18-30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ы.</w:t>
            </w:r>
          </w:p>
        </w:tc>
      </w:tr>
      <w:tr>
        <w:trPr>
          <w:trHeight w:val="4916" w:hRule="exact"/>
        </w:trPr>
        <w:tc>
          <w:tcPr>
            <w:tcW w:w="4532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5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c</w:t>
            </w:r>
          </w:p>
          <w:p>
            <w:pPr>
              <w:spacing w:before="29" w:after="0" w:line="240" w:lineRule="auto"/>
              <w:ind w:left="102" w:right="49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trong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(hyd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)oxid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ngs.</w:t>
            </w:r>
          </w:p>
          <w:p>
            <w:pPr>
              <w:spacing w:before="0" w:after="0" w:line="240" w:lineRule="auto"/>
              <w:ind w:left="102" w:right="1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30-50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Инте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ы.</w:t>
            </w:r>
          </w:p>
        </w:tc>
        <w:tc>
          <w:tcPr>
            <w:tcW w:w="4537" w:type="dxa"/>
            <w:tcBorders>
              <w:top w:val="single" w:sz="4.64008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6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d</w:t>
            </w:r>
          </w:p>
          <w:p>
            <w:pPr>
              <w:spacing w:before="27" w:after="0" w:line="240" w:lineRule="auto"/>
              <w:ind w:left="102" w:right="1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)oxid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strong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voids.</w:t>
            </w:r>
          </w:p>
          <w:p>
            <w:pPr>
              <w:spacing w:before="0" w:after="0" w:line="240" w:lineRule="auto"/>
              <w:ind w:left="102" w:right="49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</w:tbl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2" w:right="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0.425003pt;margin-top:-258.086884pt;width:200.125pt;height:162.075pt;mso-position-horizontal-relative:page;mso-position-vertical-relative:paragraph;z-index:-808" coordorigin="1809,-5162" coordsize="4003,3241">
            <v:shape style="position:absolute;left:1814;top:-5162;width:3997;height:3237" type="#_x0000_t75">
              <v:imagedata r:id="rId13" o:title=""/>
            </v:shape>
            <v:group style="position:absolute;left:1816;top:-2356;width:461;height:428" coordorigin="1816,-2356" coordsize="461,428">
              <v:shape style="position:absolute;left:1816;top:-2356;width:461;height:428" coordorigin="1816,-2356" coordsize="461,428" path="m1816,-1928l2277,-1928,2277,-2356,1816,-2356,1816,-1928e" filled="t" fillcolor="#FFFFFF" stroked="f">
                <v:path arrowok="t"/>
                <v:fill/>
              </v:shape>
            </v:group>
            <v:group style="position:absolute;left:1816;top:-2356;width:461;height:428" coordorigin="1816,-2356" coordsize="461,428">
              <v:shape style="position:absolute;left:1816;top:-2356;width:461;height:428" coordorigin="1816,-2356" coordsize="461,428" path="m1816,-1928l2277,-1928,2277,-2356,1816,-2356,1816,-1928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25pt;margin-top:-258.086884pt;width:201.6pt;height:162.450pt;mso-position-horizontal-relative:page;mso-position-vertical-relative:paragraph;z-index:-807" coordorigin="6345,-5162" coordsize="4032,3249">
            <v:shape style="position:absolute;left:6345;top:-5162;width:4032;height:3249" type="#_x0000_t75">
              <v:imagedata r:id="rId14" o:title=""/>
            </v:shape>
            <v:group style="position:absolute;left:6353;top:-2344;width:449;height:416" coordorigin="6353,-2344" coordsize="449,416">
              <v:shape style="position:absolute;left:6353;top:-2344;width:449;height:416" coordorigin="6353,-2344" coordsize="449,416" path="m6353,-1928l6802,-1928,6802,-2344,6353,-2344,6353,-1928e" filled="t" fillcolor="#FFFFFF" stroked="f">
                <v:path arrowok="t"/>
                <v:fill/>
              </v:shape>
            </v:group>
            <v:group style="position:absolute;left:6353;top:-2344;width:449;height:416" coordorigin="6353,-2344" coordsize="449,416">
              <v:shape style="position:absolute;left:6353;top:-2344;width:449;height:416" coordorigin="6353,-2344" coordsize="449,416" path="m6353,-1928l6802,-1928,6802,-2344,6353,-2344,6353,-1928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21.Alluv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oxidativ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5" w:lineRule="exact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Аллюв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я)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тагрог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тяжело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Sz w:w="11920" w:h="16840"/>
          <w:pgMar w:top="1020" w:bottom="280" w:left="1600" w:right="920"/>
        </w:sectPr>
      </w:pPr>
      <w:rPr/>
    </w:p>
    <w:p>
      <w:pPr>
        <w:spacing w:before="3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90.474998pt;margin-top:57.239983pt;width:201.775pt;height:182.785pt;mso-position-horizontal-relative:page;mso-position-vertical-relative:page;z-index:-806" coordorigin="1809,1145" coordsize="4036,3656">
            <v:shape style="position:absolute;left:1814;top:1145;width:4031;height:3636" type="#_x0000_t75">
              <v:imagedata r:id="rId15" o:title=""/>
            </v:shape>
            <v:group style="position:absolute;left:1817;top:4323;width:460;height:470" coordorigin="1817,4323" coordsize="460,470">
              <v:shape style="position:absolute;left:1817;top:4323;width:460;height:470" coordorigin="1817,4323" coordsize="460,470" path="m1817,4793l2277,4793,2277,4323,1817,4323,1817,4793e" filled="t" fillcolor="#FFFFFF" stroked="f">
                <v:path arrowok="t"/>
                <v:fill/>
              </v:shape>
            </v:group>
            <v:group style="position:absolute;left:1817;top:4323;width:460;height:470" coordorigin="1817,4323" coordsize="460,470">
              <v:shape style="position:absolute;left:1817;top:4323;width:460;height:470" coordorigin="1817,4323" coordsize="460,470" path="m1817,4793l2277,4793,2277,4323,1817,4323,1817,479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25pt;margin-top:57.239983pt;width:217.75pt;height:183.835pt;mso-position-horizontal-relative:page;mso-position-vertical-relative:page;z-index:-805" coordorigin="6345,1145" coordsize="4355,3677">
            <v:shape style="position:absolute;left:6345;top:1145;width:4355;height:3651" type="#_x0000_t75">
              <v:imagedata r:id="rId16" o:title=""/>
            </v:shape>
            <v:group style="position:absolute;left:6353;top:4386;width:449;height:428" coordorigin="6353,4386" coordsize="449,428">
              <v:shape style="position:absolute;left:6353;top:4386;width:449;height:428" coordorigin="6353,4386" coordsize="449,428" path="m6353,4814l6802,4814,6802,4386,6353,4386,6353,4814e" filled="t" fillcolor="#FFFFFF" stroked="f">
                <v:path arrowok="t"/>
                <v:fill/>
              </v:shape>
            </v:group>
            <v:group style="position:absolute;left:6353;top:4386;width:449;height:428" coordorigin="6353,4386" coordsize="449,428">
              <v:shape style="position:absolute;left:6353;top:4386;width:449;height:428" coordorigin="6353,4386" coordsize="449,428" path="m6353,4814l6802,4814,6802,4386,6353,4386,6353,481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.699997pt;margin-top:322.339996pt;width:206.47pt;height:163.225pt;mso-position-horizontal-relative:page;mso-position-vertical-relative:page;z-index:-804" coordorigin="1814,6447" coordsize="4129,3265">
            <v:shape style="position:absolute;left:1814;top:6447;width:4129;height:3247" type="#_x0000_t75">
              <v:imagedata r:id="rId17" o:title=""/>
            </v:shape>
            <v:group style="position:absolute;left:1828;top:9216;width:473;height:488" coordorigin="1828,9216" coordsize="473,488">
              <v:shape style="position:absolute;left:1828;top:9216;width:473;height:488" coordorigin="1828,9216" coordsize="473,488" path="m1828,9704l2301,9704,2301,9216,1828,9216,1828,9704e" filled="t" fillcolor="#FFFFFF" stroked="f">
                <v:path arrowok="t"/>
                <v:fill/>
              </v:shape>
            </v:group>
            <v:group style="position:absolute;left:1828;top:9216;width:473;height:488" coordorigin="1828,9216" coordsize="473,488">
              <v:shape style="position:absolute;left:1828;top:9216;width:473;height:488" coordorigin="1828,9216" coordsize="473,488" path="m1828,9704l2301,9704,2301,9216,1828,9216,1828,970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25pt;margin-top:322.339996pt;width:210.25pt;height:166.525pt;mso-position-horizontal-relative:page;mso-position-vertical-relative:page;z-index:-803" coordorigin="6345,6447" coordsize="4205,3330">
            <v:shape style="position:absolute;left:6345;top:6447;width:4205;height:3306" type="#_x0000_t75">
              <v:imagedata r:id="rId18" o:title=""/>
            </v:shape>
            <v:group style="position:absolute;left:6358;top:9292;width:513;height:478" coordorigin="6358,9292" coordsize="513,478">
              <v:shape style="position:absolute;left:6358;top:9292;width:513;height:478" coordorigin="6358,9292" coordsize="513,478" path="m6358,9770l6871,9770,6871,9292,6358,9292,6358,9770e" filled="t" fillcolor="#FFFFFF" stroked="f">
                <v:path arrowok="t"/>
                <v:fill/>
              </v:shape>
            </v:group>
            <v:group style="position:absolute;left:6358;top:9292;width:513;height:478" coordorigin="6358,9292" coordsize="513,478">
              <v:shape style="position:absolute;left:6358;top:9292;width:513;height:478" coordorigin="6358,9292" coordsize="513,478" path="m6358,9770l6871,9770,6871,9292,6358,9292,6358,9770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0.074997pt;margin-top:584.76001pt;width:221.565pt;height:167.4pt;mso-position-horizontal-relative:page;mso-position-vertical-relative:page;z-index:-802" coordorigin="1801,11695" coordsize="4431,3348">
            <v:shape style="position:absolute;left:1814;top:11695;width:4419;height:3339" type="#_x0000_t75">
              <v:imagedata r:id="rId19" o:title=""/>
            </v:shape>
            <v:group style="position:absolute;left:1809;top:14604;width:445;height:432" coordorigin="1809,14604" coordsize="445,432">
              <v:shape style="position:absolute;left:1809;top:14604;width:445;height:432" coordorigin="1809,14604" coordsize="445,432" path="m1809,15036l2254,15036,2254,14604,1809,14604,1809,15036e" filled="t" fillcolor="#FFFFFF" stroked="f">
                <v:path arrowok="t"/>
                <v:fill/>
              </v:shape>
            </v:group>
            <v:group style="position:absolute;left:1809;top:14604;width:445;height:432" coordorigin="1809,14604" coordsize="445,432">
              <v:shape style="position:absolute;left:1809;top:14604;width:445;height:432" coordorigin="1809,14604" coordsize="445,432" path="m1809,15036l2254,15036,2254,14604,1809,14604,1809,15036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5.899994pt;margin-top:584.76001pt;width:213.29pt;height:165.775pt;mso-position-horizontal-relative:page;mso-position-vertical-relative:page;z-index:-801" coordorigin="6318,11695" coordsize="4266,3316">
            <v:shape style="position:absolute;left:6345;top:11695;width:4239;height:3310" type="#_x0000_t75">
              <v:imagedata r:id="rId20" o:title=""/>
            </v:shape>
            <v:group style="position:absolute;left:6328;top:14542;width:447;height:459" coordorigin="6328,14542" coordsize="447,459">
              <v:shape style="position:absolute;left:6328;top:14542;width:447;height:459" coordorigin="6328,14542" coordsize="447,459" path="m6328,15001l6775,15001,6775,14542,6328,14542,6328,15001e" filled="t" fillcolor="#FFFFFF" stroked="f">
                <v:path arrowok="t"/>
                <v:fill/>
              </v:shape>
            </v:group>
            <v:group style="position:absolute;left:6328;top:14542;width:447;height:459" coordorigin="6328,14542" coordsize="447,459">
              <v:shape style="position:absolute;left:6328;top:14542;width:447;height:459" coordorigin="6328,14542" coordsize="447,459" path="m6328,15001l6775,15001,6775,14542,6328,14542,6328,15001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280003" w:type="dxa"/>
      </w:tblPr>
      <w:tblGrid/>
      <w:tr>
        <w:trPr>
          <w:trHeight w:val="5305" w:hRule="exact"/>
        </w:trPr>
        <w:tc>
          <w:tcPr>
            <w:tcW w:w="4532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5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</w:p>
          <w:p>
            <w:pPr>
              <w:spacing w:before="56" w:after="0" w:line="240" w:lineRule="auto"/>
              <w:ind w:left="102" w:right="146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part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-humus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biogenic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rostr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3" w:after="0" w:line="276" w:lineRule="exact"/>
              <w:ind w:left="102" w:right="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z.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815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b</w:t>
            </w:r>
          </w:p>
          <w:p>
            <w:pPr>
              <w:spacing w:before="17" w:after="0" w:line="240" w:lineRule="auto"/>
              <w:ind w:left="102" w:right="36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Ниж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вной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тур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5249" w:hRule="exact"/>
        </w:trPr>
        <w:tc>
          <w:tcPr>
            <w:tcW w:w="4532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6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c</w:t>
            </w:r>
          </w:p>
          <w:p>
            <w:pPr>
              <w:spacing w:before="73" w:after="0" w:line="240" w:lineRule="auto"/>
              <w:ind w:left="102" w:right="28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ompounds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ribution,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ompa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ngular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s.</w:t>
            </w:r>
          </w:p>
          <w:p>
            <w:pPr>
              <w:spacing w:before="0" w:after="0" w:line="240" w:lineRule="auto"/>
              <w:ind w:left="102" w:right="19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Слож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;</w:t>
            </w:r>
          </w:p>
        </w:tc>
        <w:tc>
          <w:tcPr>
            <w:tcW w:w="4815" w:type="dxa"/>
            <w:tcBorders>
              <w:top w:val="single" w:sz="4.64008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d</w:t>
            </w:r>
          </w:p>
          <w:p>
            <w:pPr>
              <w:spacing w:before="58" w:after="0" w:line="240" w:lineRule="auto"/>
              <w:ind w:left="102" w:right="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Cox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nodules,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Rohr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nsteins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d.</w:t>
            </w:r>
          </w:p>
          <w:p>
            <w:pPr>
              <w:spacing w:before="0" w:after="0" w:line="240" w:lineRule="auto"/>
              <w:ind w:left="102" w:right="13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бурые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одул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орых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проявля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тонкод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твом.</w:t>
            </w:r>
          </w:p>
        </w:tc>
      </w:tr>
      <w:tr>
        <w:trPr>
          <w:trHeight w:val="3872" w:hRule="exact"/>
        </w:trPr>
        <w:tc>
          <w:tcPr>
            <w:tcW w:w="4532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e</w:t>
            </w:r>
          </w:p>
          <w:p>
            <w:pPr>
              <w:spacing w:before="28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(f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ny</w:t>
            </w:r>
          </w:p>
        </w:tc>
        <w:tc>
          <w:tcPr>
            <w:tcW w:w="4815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f</w:t>
            </w:r>
          </w:p>
          <w:p>
            <w:pPr>
              <w:spacing w:before="61" w:after="0" w:line="240" w:lineRule="auto"/>
              <w:ind w:left="102" w:right="2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Angul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fine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ules.</w:t>
            </w:r>
          </w:p>
        </w:tc>
      </w:tr>
    </w:tbl>
    <w:p>
      <w:pPr>
        <w:jc w:val="left"/>
        <w:spacing w:after="0"/>
        <w:sectPr>
          <w:pgSz w:w="11920" w:h="16840"/>
          <w:pgMar w:top="1020" w:bottom="280" w:left="1600" w:right="740"/>
        </w:sectPr>
      </w:pPr>
      <w:rPr/>
    </w:p>
    <w:p>
      <w:pPr>
        <w:spacing w:before="65" w:after="0" w:line="240" w:lineRule="auto"/>
        <w:ind w:left="215" w:right="8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nodules,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215" w:right="-6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одуле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тости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туре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65" w:after="0" w:line="240" w:lineRule="auto"/>
        <w:ind w:right="4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Углов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одул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Sz w:w="11920" w:h="16840"/>
          <w:pgMar w:top="1060" w:bottom="280" w:left="1600" w:right="740"/>
          <w:cols w:num="2" w:equalWidth="0">
            <w:col w:w="4337" w:space="410"/>
            <w:col w:w="483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91.875pt;margin-top:482.279968pt;width:212.325pt;height:156.625pt;mso-position-horizontal-relative:page;mso-position-vertical-relative:page;z-index:-797" coordorigin="1838,9646" coordsize="4247,3133">
            <v:shape style="position:absolute;left:1844;top:9646;width:4240;height:3128" type="#_x0000_t75">
              <v:imagedata r:id="rId21" o:title=""/>
            </v:shape>
            <v:group style="position:absolute;left:1845;top:12343;width:490;height:428" coordorigin="1845,12343" coordsize="490,428">
              <v:shape style="position:absolute;left:1845;top:12343;width:490;height:428" coordorigin="1845,12343" coordsize="490,428" path="m1845,12771l2335,12771,2335,12343,1845,12343,1845,12771e" filled="t" fillcolor="#FFFFFF" stroked="f">
                <v:path arrowok="t"/>
                <v:fill/>
              </v:shape>
            </v:group>
            <v:group style="position:absolute;left:1845;top:12343;width:490;height:428" coordorigin="1845,12343" coordsize="490,428">
              <v:shape style="position:absolute;left:1845;top:12343;width:490;height:428" coordorigin="1845,12343" coordsize="490,428" path="m1845,12771l2335,12771,2335,12343,1845,12343,1845,12771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9.174988pt;margin-top:482.279968pt;width:215.325pt;height:158.575pt;mso-position-horizontal-relative:page;mso-position-vertical-relative:page;z-index:-796" coordorigin="6383,9646" coordsize="4307,3172">
            <v:shape style="position:absolute;left:6390;top:9646;width:4300;height:3159" type="#_x0000_t75">
              <v:imagedata r:id="rId22" o:title=""/>
            </v:shape>
            <v:group style="position:absolute;left:6391;top:12394;width:449;height:416" coordorigin="6391,12394" coordsize="449,416">
              <v:shape style="position:absolute;left:6391;top:12394;width:449;height:416" coordorigin="6391,12394" coordsize="449,416" path="m6391,12810l6840,12810,6840,12394,6391,12394,6391,12810e" filled="t" fillcolor="#FFFFFF" stroked="f">
                <v:path arrowok="t"/>
                <v:fill/>
              </v:shape>
            </v:group>
            <v:group style="position:absolute;left:6391;top:12394;width:449;height:416" coordorigin="6391,12394" coordsize="449,416">
              <v:shape style="position:absolute;left:6391;top:12394;width:449;height:416" coordorigin="6391,12394" coordsize="449,416" path="m6391,12810l6840,12810,6840,12394,6391,12394,6391,12810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2" w:right="8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84.814003pt;margin-top:-110.056877pt;width:468.43604pt;height:70.2pt;mso-position-horizontal-relative:page;mso-position-vertical-relative:paragraph;z-index:-800" coordorigin="1696,-2201" coordsize="9369,1404">
            <v:group style="position:absolute;left:1702;top:-2195;width:9357;height:2" coordorigin="1702,-2195" coordsize="9357,2">
              <v:shape style="position:absolute;left:1702;top:-2195;width:9357;height:2" coordorigin="1702,-2195" coordsize="9357,0" path="m1702,-2195l11059,-2195e" filled="f" stroked="t" strokeweight=".580pt" strokecolor="#000000">
                <v:path arrowok="t"/>
              </v:shape>
            </v:group>
            <v:group style="position:absolute;left:1707;top:-2191;width:2;height:1383" coordorigin="1707,-2191" coordsize="2,1383">
              <v:shape style="position:absolute;left:1707;top:-2191;width:2;height:1383" coordorigin="1707,-2191" coordsize="0,1383" path="m1707,-2191l1707,-808e" filled="f" stroked="t" strokeweight=".580pt" strokecolor="#000000">
                <v:path arrowok="t"/>
              </v:shape>
            </v:group>
            <v:group style="position:absolute;left:1702;top:-803;width:9357;height:2" coordorigin="1702,-803" coordsize="9357,2">
              <v:shape style="position:absolute;left:1702;top:-803;width:9357;height:2" coordorigin="1702,-803" coordsize="9357,0" path="m1702,-803l11059,-803e" filled="f" stroked="t" strokeweight=".580pt" strokecolor="#000000">
                <v:path arrowok="t"/>
              </v:shape>
            </v:group>
            <v:group style="position:absolute;left:6239;top:-2191;width:2;height:1383" coordorigin="6239,-2191" coordsize="2,1383">
              <v:shape style="position:absolute;left:6239;top:-2191;width:2;height:1383" coordorigin="6239,-2191" coordsize="0,1383" path="m6239,-2191l6239,-808e" filled="f" stroked="t" strokeweight=".58001pt" strokecolor="#000000">
                <v:path arrowok="t"/>
              </v:shape>
            </v:group>
            <v:group style="position:absolute;left:11054;top:-2191;width:2;height:1383" coordorigin="11054,-2191" coordsize="2,1383">
              <v:shape style="position:absolute;left:11054;top:-2191;width:2;height:1383" coordorigin="11054,-2191" coordsize="0,1383" path="m11054,-2191l11054,-808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textu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strike/>
        </w:rPr>
        <w:t>mn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strike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З_23.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трато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(постагрог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ый)</w:t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90pt;margin-top:28.103096pt;width:209.2pt;height:163.98pt;mso-position-horizontal-relative:page;mso-position-vertical-relative:paragraph;z-index:-799" coordorigin="1800,562" coordsize="4184,3280">
            <v:shape style="position:absolute;left:1814;top:562;width:4170;height:3280" type="#_x0000_t75">
              <v:imagedata r:id="rId23" o:title=""/>
            </v:shape>
            <v:group style="position:absolute;left:1810;top:3402;width:483;height:428" coordorigin="1810,3402" coordsize="483,428">
              <v:shape style="position:absolute;left:1810;top:3402;width:483;height:428" coordorigin="1810,3402" coordsize="483,428" path="m1810,3830l2293,3830,2293,3402,1810,3402,1810,3830e" filled="t" fillcolor="#FFFFFF" stroked="f">
                <v:path arrowok="t"/>
                <v:fill/>
              </v:shape>
            </v:group>
            <v:group style="position:absolute;left:1810;top:3402;width:483;height:428" coordorigin="1810,3402" coordsize="483,428">
              <v:shape style="position:absolute;left:1810;top:3402;width:483;height:428" coordorigin="1810,3402" coordsize="483,428" path="m1810,3830l2293,3830,2293,3402,1810,3402,1810,3830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975006pt;margin-top:28.103096pt;width:214.505pt;height:161.455pt;mso-position-horizontal-relative:page;mso-position-vertical-relative:paragraph;z-index:-798" coordorigin="6340,562" coordsize="4290,3229">
            <v:shape style="position:absolute;left:6360;top:562;width:4270;height:3227" type="#_x0000_t75">
              <v:imagedata r:id="rId24" o:title=""/>
            </v:shape>
            <v:group style="position:absolute;left:6347;top:3314;width:534;height:470" coordorigin="6347,3314" coordsize="534,470">
              <v:shape style="position:absolute;left:6347;top:3314;width:534;height:470" coordorigin="6347,3314" coordsize="534,470" path="m6347,3784l6881,3784,6881,3314,6347,3314,6347,3784e" filled="t" fillcolor="#FFFFFF" stroked="f">
                <v:path arrowok="t"/>
                <v:fill/>
              </v:shape>
            </v:group>
            <v:group style="position:absolute;left:6347;top:3314;width:534;height:470" coordorigin="6347,3314" coordsize="534,470">
              <v:shape style="position:absolute;left:6347;top:3314;width:534;height:470" coordorigin="6347,3314" coordsize="534,470" path="m6347,3784l6881,3784,6881,3314,6347,3314,6347,3784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текстур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280003" w:type="dxa"/>
      </w:tblPr>
      <w:tblGrid/>
      <w:tr>
        <w:trPr>
          <w:trHeight w:val="4892" w:hRule="exact"/>
        </w:trPr>
        <w:tc>
          <w:tcPr>
            <w:tcW w:w="4547" w:type="dxa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a</w:t>
            </w:r>
          </w:p>
          <w:p>
            <w:pPr>
              <w:spacing w:before="39" w:after="0" w:line="240" w:lineRule="auto"/>
              <w:ind w:left="102" w:right="1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13-20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High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ks.</w:t>
            </w:r>
          </w:p>
          <w:p>
            <w:pPr>
              <w:spacing w:before="0" w:after="0" w:line="239" w:lineRule="auto"/>
              <w:ind w:left="102" w:right="34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801" w:type="dxa"/>
            <w:tcBorders>
              <w:top w:val="single" w:sz="4.64008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b</w:t>
            </w:r>
          </w:p>
          <w:p>
            <w:pPr>
              <w:spacing w:before="70" w:after="0" w:line="240" w:lineRule="auto"/>
              <w:ind w:left="102" w:right="31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izon.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rse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ngular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them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pletion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zon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s.</w:t>
            </w:r>
          </w:p>
          <w:p>
            <w:pPr>
              <w:spacing w:before="3" w:after="0" w:line="276" w:lineRule="exact"/>
              <w:ind w:left="102" w:right="48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4827" w:hRule="exact"/>
        </w:trPr>
        <w:tc>
          <w:tcPr>
            <w:tcW w:w="4547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9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</w:t>
            </w:r>
          </w:p>
          <w:p>
            <w:pPr>
              <w:spacing w:before="29" w:after="0" w:line="240" w:lineRule="auto"/>
              <w:ind w:left="102" w:right="2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ypic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blocky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sub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rostr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80-90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ВТ.</w:t>
            </w:r>
          </w:p>
        </w:tc>
        <w:tc>
          <w:tcPr>
            <w:tcW w:w="4801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d</w:t>
            </w:r>
          </w:p>
          <w:p>
            <w:pPr>
              <w:spacing w:before="8" w:after="0" w:line="240" w:lineRule="auto"/>
              <w:ind w:left="93" w:right="45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“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sh”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blocky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kled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ss.</w:t>
            </w:r>
          </w:p>
          <w:p>
            <w:pPr>
              <w:spacing w:before="0" w:after="0" w:line="240" w:lineRule="auto"/>
              <w:ind w:left="9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NX.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</w:p>
          <w:p>
            <w:pPr>
              <w:spacing w:before="0" w:after="0" w:line="240" w:lineRule="auto"/>
              <w:ind w:left="93" w:right="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</w:tbl>
    <w:p>
      <w:pPr>
        <w:jc w:val="left"/>
        <w:spacing w:after="0"/>
        <w:sectPr>
          <w:type w:val="continuous"/>
          <w:pgSz w:w="11920" w:h="16840"/>
          <w:pgMar w:top="1040" w:bottom="280" w:left="1600" w:right="7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316" w:lineRule="exact"/>
        <w:ind w:left="397" w:right="-20"/>
        <w:jc w:val="left"/>
        <w:tabs>
          <w:tab w:pos="49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e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1560" w:bottom="280" w:left="1600" w:right="780"/>
        </w:sectPr>
      </w:pPr>
      <w:rPr/>
    </w:p>
    <w:p>
      <w:pPr>
        <w:spacing w:before="50" w:after="0" w:line="240" w:lineRule="auto"/>
        <w:ind w:left="215" w:right="-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te.</w:t>
      </w:r>
    </w:p>
    <w:p>
      <w:pPr>
        <w:spacing w:before="0" w:after="0" w:line="240" w:lineRule="auto"/>
        <w:ind w:left="215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80-90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NX.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50" w:after="0" w:line="240" w:lineRule="auto"/>
        <w:ind w:right="1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NX.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ngs.</w:t>
      </w:r>
    </w:p>
    <w:p>
      <w:pPr>
        <w:spacing w:before="3" w:after="0" w:line="276" w:lineRule="exact"/>
        <w:ind w:right="12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тура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трещ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type w:val="continuous"/>
          <w:pgSz w:w="11920" w:h="16840"/>
          <w:pgMar w:top="1040" w:bottom="280" w:left="1600" w:right="780"/>
          <w:cols w:num="2" w:equalWidth="0">
            <w:col w:w="4197" w:space="564"/>
            <w:col w:w="4779"/>
          </w:cols>
        </w:sectPr>
      </w:pPr>
      <w:rPr/>
    </w:p>
    <w:p>
      <w:pPr>
        <w:spacing w:before="7" w:after="0" w:line="240" w:lineRule="auto"/>
        <w:ind w:left="305" w:right="25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cm.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</w:p>
    <w:p>
      <w:pPr>
        <w:spacing w:before="0" w:after="0" w:line="316" w:lineRule="exact"/>
        <w:ind w:left="95" w:right="4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84.81398pt;margin-top:32.081646pt;width:468.43608pt;height:226.08001pt;mso-position-horizontal-relative:page;mso-position-vertical-relative:paragraph;z-index:-794" coordorigin="1696,642" coordsize="9369,4522">
            <v:group style="position:absolute;left:1702;top:647;width:9357;height:2" coordorigin="1702,647" coordsize="9357,2">
              <v:shape style="position:absolute;left:1702;top:647;width:9357;height:2" coordorigin="1702,647" coordsize="9357,0" path="m1702,647l11059,647e" filled="f" stroked="t" strokeweight=".58001pt" strokecolor="#000000">
                <v:path arrowok="t"/>
              </v:shape>
            </v:group>
            <v:group style="position:absolute;left:1707;top:652;width:2;height:4500" coordorigin="1707,652" coordsize="2,4500">
              <v:shape style="position:absolute;left:1707;top:652;width:2;height:4500" coordorigin="1707,652" coordsize="0,4500" path="m1707,652l1707,5153e" filled="f" stroked="t" strokeweight=".580pt" strokecolor="#000000">
                <v:path arrowok="t"/>
              </v:shape>
            </v:group>
            <v:group style="position:absolute;left:1702;top:5157;width:9357;height:2" coordorigin="1702,5157" coordsize="9357,2">
              <v:shape style="position:absolute;left:1702;top:5157;width:9357;height:2" coordorigin="1702,5157" coordsize="9357,0" path="m1702,5157l11059,5157e" filled="f" stroked="t" strokeweight=".58004pt" strokecolor="#000000">
                <v:path arrowok="t"/>
              </v:shape>
            </v:group>
            <v:group style="position:absolute;left:6467;top:652;width:2;height:4500" coordorigin="6467,652" coordsize="2,4500">
              <v:shape style="position:absolute;left:6467;top:652;width:2;height:4500" coordorigin="6467,652" coordsize="0,4500" path="m6467,652l6467,5153e" filled="f" stroked="t" strokeweight=".58001pt" strokecolor="#000000">
                <v:path arrowok="t"/>
              </v:shape>
            </v:group>
            <v:group style="position:absolute;left:11054;top:652;width:2;height:4500" coordorigin="11054,652" coordsize="2,4500">
              <v:shape style="position:absolute;left:11054;top:652;width:2;height:4500" coordorigin="11054,652" coordsize="0,4500" path="m11054,652l11054,5153e" filled="f" stroked="t" strokeweight=".58004pt" strokecolor="#000000">
                <v:path arrowok="t"/>
              </v:shape>
              <v:shape style="position:absolute;left:1844;top:654;width:4509;height:3394" type="#_x0000_t75">
                <v:imagedata r:id="rId25" o:title=""/>
              </v:shape>
              <v:shape style="position:absolute;left:6572;top:654;width:4357;height:3386" type="#_x0000_t75">
                <v:imagedata r:id="rId26" o:title=""/>
              </v:shape>
            </v:group>
            <v:group style="position:absolute;left:1832;top:3554;width:481;height:520" coordorigin="1832,3554" coordsize="481,520">
              <v:shape style="position:absolute;left:1832;top:3554;width:481;height:520" coordorigin="1832,3554" coordsize="481,520" path="m1832,4074l2313,4074,2313,3554,1832,3554,1832,4074e" filled="t" fillcolor="#FFFFFF" stroked="f">
                <v:path arrowok="t"/>
                <v:fill/>
              </v:shape>
            </v:group>
            <v:group style="position:absolute;left:1832;top:3554;width:481;height:520" coordorigin="1832,3554" coordsize="481,520">
              <v:shape style="position:absolute;left:1832;top:3554;width:481;height:520" coordorigin="1832,3554" coordsize="481,520" path="m1832,4074l2313,4074,2313,3554,1832,3554,1832,4074xe" filled="f" stroked="t" strokeweight=".75pt" strokecolor="#000000">
                <v:path arrowok="t"/>
              </v:shape>
            </v:group>
            <v:group style="position:absolute;left:6581;top:3589;width:476;height:464" coordorigin="6581,3589" coordsize="476,464">
              <v:shape style="position:absolute;left:6581;top:3589;width:476;height:464" coordorigin="6581,3589" coordsize="476,464" path="m6581,4053l7057,4053,7057,3589,6581,3589,6581,4053e" filled="t" fillcolor="#FFFFFF" stroked="f">
                <v:path arrowok="t"/>
                <v:fill/>
              </v:shape>
            </v:group>
            <v:group style="position:absolute;left:6581;top:3589;width:476;height:464" coordorigin="6581,3589" coordsize="476,464">
              <v:shape style="position:absolute;left:6581;top:3589;width:476;height:464" coordorigin="6581,3589" coordsize="476,464" path="m6581,4053l7057,4053,7057,3589,6581,3589,6581,4053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Вкл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че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ы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ат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а.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м.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352" w:lineRule="exact"/>
        <w:ind w:left="383" w:right="-20"/>
        <w:jc w:val="left"/>
        <w:tabs>
          <w:tab w:pos="51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2"/>
        </w:rPr>
        <w:t>g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2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40"/>
          <w:pgMar w:top="1040" w:bottom="280" w:left="1600" w:right="780"/>
        </w:sectPr>
      </w:pPr>
      <w:rPr/>
    </w:p>
    <w:p>
      <w:pPr>
        <w:spacing w:before="62" w:after="0" w:line="240" w:lineRule="auto"/>
        <w:ind w:left="215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Biogenic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lcite,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film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ound.</w:t>
      </w:r>
    </w:p>
    <w:p>
      <w:pPr>
        <w:spacing w:before="0" w:after="0" w:line="240" w:lineRule="auto"/>
        <w:ind w:left="215" w:right="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оболочк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54" w:after="0" w:line="240" w:lineRule="auto"/>
        <w:ind w:right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lcite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fertil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0" w:after="0" w:line="240" w:lineRule="auto"/>
        <w:ind w:right="6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твор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талл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</w:p>
    <w:p>
      <w:pPr>
        <w:jc w:val="left"/>
        <w:spacing w:after="0"/>
        <w:sectPr>
          <w:type w:val="continuous"/>
          <w:pgSz w:w="11920" w:h="16840"/>
          <w:pgMar w:top="1040" w:bottom="280" w:left="1600" w:right="780"/>
          <w:cols w:num="2" w:equalWidth="0">
            <w:col w:w="4338" w:space="634"/>
            <w:col w:w="4568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84.813995pt;margin-top:56.589981pt;width:468.43605pt;height:249.51pt;mso-position-horizontal-relative:page;mso-position-vertical-relative:page;z-index:-795" coordorigin="1696,1132" coordsize="9369,4990">
            <v:group style="position:absolute;left:1702;top:1138;width:9357;height:2" coordorigin="1702,1138" coordsize="9357,2">
              <v:shape style="position:absolute;left:1702;top:1138;width:9357;height:2" coordorigin="1702,1138" coordsize="9357,0" path="m1702,1138l11059,1138e" filled="f" stroked="t" strokeweight=".580pt" strokecolor="#000000">
                <v:path arrowok="t"/>
              </v:shape>
            </v:group>
            <v:group style="position:absolute;left:1707;top:1142;width:2;height:4969" coordorigin="1707,1142" coordsize="2,4969">
              <v:shape style="position:absolute;left:1707;top:1142;width:2;height:4969" coordorigin="1707,1142" coordsize="0,4969" path="m1707,1142l1707,6111e" filled="f" stroked="t" strokeweight=".580pt" strokecolor="#000000">
                <v:path arrowok="t"/>
              </v:shape>
            </v:group>
            <v:group style="position:absolute;left:1702;top:6116;width:9357;height:2" coordorigin="1702,6116" coordsize="9357,2">
              <v:shape style="position:absolute;left:1702;top:6116;width:9357;height:2" coordorigin="1702,6116" coordsize="9357,0" path="m1702,6116l11059,6116e" filled="f" stroked="t" strokeweight=".58001pt" strokecolor="#000000">
                <v:path arrowok="t"/>
              </v:shape>
            </v:group>
            <v:group style="position:absolute;left:6253;top:1142;width:2;height:4969" coordorigin="6253,1142" coordsize="2,4969">
              <v:shape style="position:absolute;left:6253;top:1142;width:2;height:4969" coordorigin="6253,1142" coordsize="0,4969" path="m6253,1142l6253,6111e" filled="f" stroked="t" strokeweight=".58001pt" strokecolor="#000000">
                <v:path arrowok="t"/>
              </v:shape>
            </v:group>
            <v:group style="position:absolute;left:11054;top:1142;width:2;height:4969" coordorigin="11054,1142" coordsize="2,4969">
              <v:shape style="position:absolute;left:11054;top:1142;width:2;height:4969" coordorigin="11054,1142" coordsize="0,4969" path="m11054,1142l11054,6111e" filled="f" stroked="t" strokeweight=".58004pt" strokecolor="#000000">
                <v:path arrowok="t"/>
              </v:shape>
              <v:shape style="position:absolute;left:1844;top:1145;width:4300;height:3309" type="#_x0000_t75">
                <v:imagedata r:id="rId27" o:title=""/>
              </v:shape>
              <v:shape style="position:absolute;left:6360;top:1145;width:4521;height:3309" type="#_x0000_t75">
                <v:imagedata r:id="rId28" o:title=""/>
              </v:shape>
            </v:group>
            <v:group style="position:absolute;left:1847;top:4009;width:446;height:441" coordorigin="1847,4009" coordsize="446,441">
              <v:shape style="position:absolute;left:1847;top:4009;width:446;height:441" coordorigin="1847,4009" coordsize="446,441" path="m1847,4450l2293,4450,2293,4009,1847,4009,1847,4450e" filled="t" fillcolor="#FFFFFF" stroked="f">
                <v:path arrowok="t"/>
                <v:fill/>
              </v:shape>
            </v:group>
            <v:group style="position:absolute;left:1847;top:4009;width:446;height:441" coordorigin="1847,4009" coordsize="446,441">
              <v:shape style="position:absolute;left:1847;top:4009;width:446;height:441" coordorigin="1847,4009" coordsize="446,441" path="m1847,4450l2293,4450,2293,4009,1847,4009,1847,4450xe" filled="f" stroked="t" strokeweight=".75pt" strokecolor="#000000">
                <v:path arrowok="t"/>
              </v:shape>
            </v:group>
            <v:group style="position:absolute;left:6372;top:4009;width:462;height:441" coordorigin="6372,4009" coordsize="462,441">
              <v:shape style="position:absolute;left:6372;top:4009;width:462;height:441" coordorigin="6372,4009" coordsize="462,441" path="m6372,4450l6834,4450,6834,4009,6372,4009,6372,4450e" filled="t" fillcolor="#FFFFFF" stroked="f">
                <v:path arrowok="t"/>
                <v:fill/>
              </v:shape>
            </v:group>
            <v:group style="position:absolute;left:6372;top:4009;width:462;height:441" coordorigin="6372,4009" coordsize="462,441">
              <v:shape style="position:absolute;left:6372;top:4009;width:462;height:441" coordorigin="6372,4009" coordsize="462,441" path="m6372,4450l6834,4450,6834,4009,6372,4009,6372,4450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2" w:right="3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</w:p>
    <w:p>
      <w:pPr>
        <w:spacing w:before="0" w:after="0" w:line="240" w:lineRule="auto"/>
        <w:ind w:left="102" w:right="3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Агро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трато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ып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трате.</w:t>
      </w:r>
    </w:p>
    <w:p>
      <w:pPr>
        <w:jc w:val="left"/>
        <w:spacing w:after="0"/>
        <w:sectPr>
          <w:type w:val="continuous"/>
          <w:pgSz w:w="11920" w:h="16840"/>
          <w:pgMar w:top="1040" w:bottom="280" w:left="1600" w:right="780"/>
        </w:sectPr>
      </w:pPr>
      <w:rPr/>
    </w:p>
    <w:p>
      <w:pPr>
        <w:spacing w:before="3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90.300003pt;margin-top:57.239983pt;width:196.76pt;height:167.46pt;mso-position-horizontal-relative:page;mso-position-vertical-relative:page;z-index:-793" coordorigin="1806,1145" coordsize="3935,3349">
            <v:shape style="position:absolute;left:1814;top:1145;width:3927;height:3339" type="#_x0000_t75">
              <v:imagedata r:id="rId29" o:title=""/>
            </v:shape>
            <v:group style="position:absolute;left:1816;top:4024;width:463;height:460" coordorigin="1816,4024" coordsize="463,460">
              <v:shape style="position:absolute;left:1816;top:4024;width:463;height:460" coordorigin="1816,4024" coordsize="463,460" path="m1816,4484l2279,4484,2279,4024,1816,4024,1816,4484e" filled="t" fillcolor="#FFFFFF" stroked="f">
                <v:path arrowok="t"/>
                <v:fill/>
              </v:shape>
            </v:group>
            <v:group style="position:absolute;left:1816;top:4024;width:463;height:460" coordorigin="1816,4024" coordsize="463,460">
              <v:shape style="position:absolute;left:1816;top:4024;width:463;height:460" coordorigin="1816,4024" coordsize="463,460" path="m1816,4484l2279,4484,2279,4024,1816,4024,1816,4484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299988pt;margin-top:57.239983pt;width:202.73pt;height:165.785pt;mso-position-horizontal-relative:page;mso-position-vertical-relative:page;z-index:-792" coordorigin="6486,1145" coordsize="4055,3316">
            <v:shape style="position:absolute;left:6486;top:1145;width:4055;height:3303" type="#_x0000_t75">
              <v:imagedata r:id="rId30" o:title=""/>
            </v:shape>
            <v:group style="position:absolute;left:6499;top:4012;width:488;height:441" coordorigin="6499,4012" coordsize="488,441">
              <v:shape style="position:absolute;left:6499;top:4012;width:488;height:441" coordorigin="6499,4012" coordsize="488,441" path="m6499,4453l6987,4453,6987,4012,6499,4012,6499,4453e" filled="t" fillcolor="#FFFFFF" stroked="f">
                <v:path arrowok="t"/>
                <v:fill/>
              </v:shape>
            </v:group>
            <v:group style="position:absolute;left:6499;top:4012;width:488;height:441" coordorigin="6499,4012" coordsize="488,441">
              <v:shape style="position:absolute;left:6499;top:4012;width:488;height:441" coordorigin="6499,4012" coordsize="488,441" path="m6499,4453l6987,4453,6987,4012,6499,4012,6499,4453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2.199997pt;margin-top:335.089996pt;width:220.93pt;height:173.25pt;mso-position-horizontal-relative:page;mso-position-vertical-relative:page;z-index:-791" coordorigin="1844,6702" coordsize="4419,3465">
            <v:shape style="position:absolute;left:1844;top:6702;width:4419;height:3465" type="#_x0000_t75">
              <v:imagedata r:id="rId31" o:title=""/>
            </v:shape>
            <v:group style="position:absolute;left:1870;top:9662;width:468;height:463" coordorigin="1870,9662" coordsize="468,463">
              <v:shape style="position:absolute;left:1870;top:9662;width:468;height:463" coordorigin="1870,9662" coordsize="468,463" path="m1870,10125l2338,10125,2338,9662,1870,9662,1870,10125e" filled="t" fillcolor="#FFFFFF" stroked="f">
                <v:path arrowok="t"/>
                <v:fill/>
              </v:shape>
            </v:group>
            <v:group style="position:absolute;left:1870;top:9662;width:468;height:463" coordorigin="1870,9662" coordsize="468,463">
              <v:shape style="position:absolute;left:1870;top:9662;width:468;height:463" coordorigin="1870,9662" coordsize="468,463" path="m1870,10125l2338,10125,2338,9662,1870,9662,1870,10125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4.299988pt;margin-top:335.089996pt;width:207.84pt;height:171.6pt;mso-position-horizontal-relative:page;mso-position-vertical-relative:page;z-index:-790" coordorigin="6486,6702" coordsize="4157,3432">
            <v:shape style="position:absolute;left:6486;top:6702;width:4157;height:3432" type="#_x0000_t75">
              <v:imagedata r:id="rId32" o:title=""/>
            </v:shape>
            <v:group style="position:absolute;left:6508;top:9674;width:449;height:428" coordorigin="6508,9674" coordsize="449,428">
              <v:shape style="position:absolute;left:6508;top:9674;width:449;height:428" coordorigin="6508,9674" coordsize="449,428" path="m6508,10102l6957,10102,6957,9674,6508,9674,6508,10102e" filled="t" fillcolor="#FFFFFF" stroked="f">
                <v:path arrowok="t"/>
                <v:fill/>
              </v:shape>
            </v:group>
            <v:group style="position:absolute;left:6508;top:9674;width:449;height:428" coordorigin="6508,9674" coordsize="449,428">
              <v:shape style="position:absolute;left:6508;top:9674;width:449;height:428" coordorigin="6508,9674" coordsize="449,428" path="m6508,10102l6957,10102,6957,9674,6508,9674,6508,1010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280003" w:type="dxa"/>
      </w:tblPr>
      <w:tblGrid/>
      <w:tr>
        <w:trPr>
          <w:trHeight w:val="5559" w:hRule="exact"/>
        </w:trPr>
        <w:tc>
          <w:tcPr>
            <w:tcW w:w="4674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5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a</w:t>
            </w:r>
          </w:p>
          <w:p>
            <w:pPr>
              <w:spacing w:before="56" w:after="0" w:line="240" w:lineRule="auto"/>
              <w:ind w:left="102" w:right="2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rostr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blocky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infil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biogenic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les.</w:t>
            </w:r>
          </w:p>
          <w:p>
            <w:pPr>
              <w:spacing w:before="3" w:after="0" w:line="276" w:lineRule="exact"/>
              <w:ind w:left="102" w:right="7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тура,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углов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вши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ру.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одул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674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b</w:t>
            </w:r>
          </w:p>
          <w:p>
            <w:pPr>
              <w:spacing w:before="32" w:after="0" w:line="240" w:lineRule="auto"/>
              <w:ind w:left="102" w:right="3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RYg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izon.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inclusion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unusu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many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nodul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s.</w:t>
            </w:r>
          </w:p>
          <w:p>
            <w:pPr>
              <w:spacing w:before="3" w:after="0" w:line="276" w:lineRule="exact"/>
              <w:ind w:left="102" w:right="48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RYg.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45-50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лож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формы)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5377" w:hRule="exact"/>
        </w:trPr>
        <w:tc>
          <w:tcPr>
            <w:tcW w:w="4674" w:type="dxa"/>
            <w:tcBorders>
              <w:top w:val="single" w:sz="4.64008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0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c</w:t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02" w:right="34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RYg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Nodul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omass.</w:t>
            </w:r>
          </w:p>
          <w:p>
            <w:pPr>
              <w:spacing w:before="0" w:after="0" w:line="240" w:lineRule="auto"/>
              <w:ind w:left="102" w:right="4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RYg.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Нодули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тыми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волок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трое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  <w:tc>
          <w:tcPr>
            <w:tcW w:w="4674" w:type="dxa"/>
            <w:tcBorders>
              <w:top w:val="single" w:sz="4.64008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7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d</w:t>
            </w:r>
          </w:p>
          <w:p>
            <w:pPr>
              <w:spacing w:before="56" w:after="0" w:line="240" w:lineRule="auto"/>
              <w:ind w:left="102" w:right="1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[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AY]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Compa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rnible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nula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ggr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homog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strike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strike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us.</w:t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0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Гор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[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AY]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70-80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руг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ый.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Alluv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uviu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102" w:right="2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Фото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Аллюви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Sz w:w="11920" w:h="16840"/>
          <w:pgMar w:top="1020" w:bottom="280" w:left="1600" w:right="7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350" w:lineRule="exact"/>
        <w:ind w:left="276" w:right="-20"/>
        <w:jc w:val="left"/>
        <w:tabs>
          <w:tab w:pos="49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2"/>
        </w:rPr>
        <w:t>a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pgSz w:w="11920" w:h="16840"/>
          <w:pgMar w:top="1560" w:bottom="280" w:left="1680" w:right="880"/>
        </w:sectPr>
      </w:pPr>
      <w:rPr/>
    </w:p>
    <w:p>
      <w:pPr>
        <w:spacing w:before="64" w:after="0" w:line="240" w:lineRule="auto"/>
        <w:ind w:left="135" w:right="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84.813995pt;margin-top:56.589981pt;width:468.43605pt;height:258.27pt;mso-position-horizontal-relative:page;mso-position-vertical-relative:page;z-index:-789" coordorigin="1696,1132" coordsize="9369,5165">
            <v:group style="position:absolute;left:1702;top:1138;width:9357;height:2" coordorigin="1702,1138" coordsize="9357,2">
              <v:shape style="position:absolute;left:1702;top:1138;width:9357;height:2" coordorigin="1702,1138" coordsize="9357,0" path="m1702,1138l11059,1138e" filled="f" stroked="t" strokeweight=".580pt" strokecolor="#000000">
                <v:path arrowok="t"/>
              </v:shape>
            </v:group>
            <v:group style="position:absolute;left:1707;top:1142;width:2;height:5144" coordorigin="1707,1142" coordsize="2,5144">
              <v:shape style="position:absolute;left:1707;top:1142;width:2;height:5144" coordorigin="1707,1142" coordsize="0,5144" path="m1707,1142l1707,6287e" filled="f" stroked="t" strokeweight=".580pt" strokecolor="#000000">
                <v:path arrowok="t"/>
              </v:shape>
            </v:group>
            <v:group style="position:absolute;left:1702;top:6291;width:9357;height:2" coordorigin="1702,6291" coordsize="9357,2">
              <v:shape style="position:absolute;left:1702;top:6291;width:9357;height:2" coordorigin="1702,6291" coordsize="9357,0" path="m1702,6291l11059,6291e" filled="f" stroked="t" strokeweight=".58001pt" strokecolor="#000000">
                <v:path arrowok="t"/>
              </v:shape>
            </v:group>
            <v:group style="position:absolute;left:6381;top:1142;width:2;height:5144" coordorigin="6381,1142" coordsize="2,5144">
              <v:shape style="position:absolute;left:6381;top:1142;width:2;height:5144" coordorigin="6381,1142" coordsize="0,5144" path="m6381,1142l6381,6287e" filled="f" stroked="t" strokeweight=".58001pt" strokecolor="#000000">
                <v:path arrowok="t"/>
              </v:shape>
            </v:group>
            <v:group style="position:absolute;left:11054;top:1142;width:2;height:5144" coordorigin="11054,1142" coordsize="2,5144">
              <v:shape style="position:absolute;left:11054;top:1142;width:2;height:5144" coordorigin="11054,1142" coordsize="0,5144" path="m11054,1142l11054,6287e" filled="f" stroked="t" strokeweight=".58004pt" strokecolor="#000000">
                <v:path arrowok="t"/>
              </v:shape>
              <v:shape style="position:absolute;left:1814;top:1145;width:4113;height:3225" type="#_x0000_t75">
                <v:imagedata r:id="rId33" o:title=""/>
              </v:shape>
              <v:shape style="position:absolute;left:6486;top:1145;width:4086;height:3201" type="#_x0000_t75">
                <v:imagedata r:id="rId34" o:title=""/>
              </v:shape>
            </v:group>
            <v:group style="position:absolute;left:1806;top:3923;width:467;height:462" coordorigin="1806,3923" coordsize="467,462">
              <v:shape style="position:absolute;left:1806;top:3923;width:467;height:462" coordorigin="1806,3923" coordsize="467,462" path="m1806,4385l2273,4385,2273,3923,1806,3923,1806,4385e" filled="t" fillcolor="#FFFFFF" stroked="f">
                <v:path arrowok="t"/>
                <v:fill/>
              </v:shape>
            </v:group>
            <v:group style="position:absolute;left:1806;top:3923;width:467;height:462" coordorigin="1806,3923" coordsize="467,462">
              <v:shape style="position:absolute;left:1806;top:3923;width:467;height:462" coordorigin="1806,3923" coordsize="467,462" path="m1806,4385l2273,4385,2273,3923,1806,3923,1806,4385xe" filled="f" stroked="t" strokeweight=".75pt" strokecolor="#000000">
                <v:path arrowok="t"/>
              </v:shape>
            </v:group>
            <v:group style="position:absolute;left:6492;top:3890;width:501;height:462" coordorigin="6492,3890" coordsize="501,462">
              <v:shape style="position:absolute;left:6492;top:3890;width:501;height:462" coordorigin="6492,3890" coordsize="501,462" path="m6492,4352l6993,4352,6993,3890,6492,3890,6492,4352e" filled="t" fillcolor="#FFFFFF" stroked="f">
                <v:path arrowok="t"/>
                <v:fill/>
              </v:shape>
            </v:group>
            <v:group style="position:absolute;left:6492;top:3890;width:501;height:462" coordorigin="6492,3890" coordsize="501,462">
              <v:shape style="position:absolute;left:6492;top:3890;width:501;height:462" coordorigin="6492,3890" coordsize="501,462" path="m6492,4352l6993,4352,6993,3890,6492,3890,6492,4352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sidue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" w:after="0" w:line="276" w:lineRule="exact"/>
        <w:ind w:left="135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обломком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3" w:after="0" w:line="240" w:lineRule="auto"/>
        <w:ind w:right="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uvial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Abrupt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ылев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вия.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" w:after="0" w:line="276" w:lineRule="exact"/>
        <w:ind w:right="5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руш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sectPr>
      <w:type w:val="continuous"/>
      <w:pgSz w:w="11920" w:h="16840"/>
      <w:pgMar w:top="1040" w:bottom="280" w:left="1680" w:right="880"/>
      <w:cols w:num="2" w:equalWidth="0">
        <w:col w:w="4466" w:space="343"/>
        <w:col w:w="45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Z</dc:creator>
  <dcterms:created xsi:type="dcterms:W3CDTF">2020-06-10T14:50:42Z</dcterms:created>
  <dcterms:modified xsi:type="dcterms:W3CDTF">2020-06-10T14:50:42Z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LastSaved">
    <vt:filetime>2020-06-10T00:00:00Z</vt:filetime>
  </property>
</Properties>
</file>