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shape style="position:absolute;margin-left:70.850082pt;margin-top:264.257294pt;width:467.75pt;height:343.15pt;mso-position-horizontal-relative:page;mso-position-vertical-relative:page;z-index:-1241" type="#_x0000_t75">
            <v:imagedata r:id="rId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959953pt;margin-top:57.170158pt;width:463.726208pt;height:109.988783pt;mso-position-horizontal-relative:page;mso-position-vertical-relative:page;z-index:-1240" type="#_x0000_t202" filled="f" stroked="f">
            <v:textbox inset="0,0,0,0">
              <w:txbxContent>
                <w:p>
                  <w:pPr>
                    <w:spacing w:before="0" w:after="0" w:line="255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SUPPLEMENTARY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MATERIALS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ДОПОЛНИТЕЛЬНЫЕ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МАТЕРИАЛЫ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18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Ex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rt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str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ut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1"/>
                      <w:w w:val="100"/>
                      <w:b/>
                      <w:bCs/>
                      <w:position w:val="10"/>
                    </w:rPr>
                    <w:t>137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8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Ra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6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322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cum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nte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ct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Co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3" w:after="0" w:line="322" w:lineRule="exact"/>
                    <w:ind w:left="20" w:right="-48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Эк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-анали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верти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кальног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рас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пределе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1"/>
                      <w:w w:val="100"/>
                      <w:b/>
                      <w:bCs/>
                      <w:position w:val="10"/>
                    </w:rPr>
                    <w:t>137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7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те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по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8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99"/>
                      <w:b/>
                      <w:bCs/>
                      <w:position w:val="0"/>
                    </w:rPr>
                    <w:t>эроз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99"/>
                      <w:b/>
                      <w:bCs/>
                      <w:position w:val="0"/>
                    </w:rPr>
                    <w:t>ион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99"/>
                      <w:b/>
                      <w:bCs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99"/>
                      <w:b/>
                      <w:bCs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99"/>
                      <w:b/>
                      <w:bCs/>
                      <w:position w:val="0"/>
                    </w:rPr>
                    <w:t>-ак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99"/>
                      <w:b/>
                      <w:bCs/>
                      <w:position w:val="0"/>
                    </w:rPr>
                    <w:t>кумулятивн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99"/>
                      <w:b/>
                      <w:bCs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99"/>
                      <w:b/>
                      <w:bCs/>
                      <w:position w:val="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99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проц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со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3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зон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нте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ивного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радиоактивно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го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0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загрязнения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959953pt;margin-top:180.623917pt;width:155.734877pt;height:27.92pt;mso-position-horizontal-relative:page;mso-position-vertical-relative:page;z-index:-1239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M.M.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Iva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nov,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N.N.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Ivanova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40" w:lineRule="auto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М.М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ванов,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Н.Н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ванова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959953pt;margin-top:224.67894pt;width:133.824728pt;height:32.0pt;mso-position-horizontal-relative:page;mso-position-vertical-relative:page;z-index:-1238" type="#_x0000_t202" filled="f" stroked="f">
            <v:textbox inset="0,0,0,0">
              <w:txbxContent>
                <w:p>
                  <w:pPr>
                    <w:spacing w:before="0" w:after="0" w:line="305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Eu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enc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22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По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959953pt;margin-top:616.118958pt;width:271.369568pt;height:40.160pt;mso-position-horizontal-relative:page;mso-position-vertical-relative:page;z-index:-1237" type="#_x0000_t202" filled="f" stroked="f">
            <v:textbox inset="0,0,0,0">
              <w:txbxContent>
                <w:p>
                  <w:pPr>
                    <w:spacing w:before="0" w:after="0" w:line="305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pho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exp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3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Рис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Фото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сслед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нн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нн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разре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зов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85.050079pt;margin-top:56.699902pt;width:467.75pt;height:467.75pt;mso-position-horizontal-relative:page;mso-position-vertical-relative:page;z-index:-1236" type="#_x0000_t75">
            <v:imagedata r:id="rId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959953pt;margin-top:532.358948pt;width:375.878851pt;height:88.4pt;mso-position-horizontal-relative:page;mso-position-vertical-relative:page;z-index:-1235" type="#_x0000_t202" filled="f" stroked="f">
            <v:textbox inset="0,0,0,0">
              <w:txbxContent>
                <w:p>
                  <w:pPr>
                    <w:spacing w:before="0" w:after="0" w:line="305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ile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gam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-spect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pect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Nan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(h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s://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kbr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ada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org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-spect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-nano3/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32" w:after="0" w:line="484" w:lineRule="exact"/>
                    <w:ind w:left="20" w:right="-48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Рис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ильн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амма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ектроме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tom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pectra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no3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(КБ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ада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htt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ps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://kbradar.org/atom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pectra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nano3/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85.050079pt;margin-top:56.699902pt;width:276.55pt;height:522.9698pt;mso-position-horizontal-relative:page;mso-position-vertical-relative:page;z-index:-1234" type="#_x0000_t75">
            <v:imagedata r:id="rId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959953pt;margin-top:587.31897pt;width:446.851664pt;height:40.160pt;mso-position-horizontal-relative:page;mso-position-vertical-relative:page;z-index:-1233" type="#_x0000_t202" filled="f" stroked="f">
            <v:textbox inset="0,0,0,0">
              <w:txbxContent>
                <w:p>
                  <w:pPr>
                    <w:spacing w:before="0" w:after="0" w:line="305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Schem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ho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fo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ga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-spect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sec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Рис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Сх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ш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ме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щ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амм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-детектор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стенк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разреза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85.050079pt;margin-top:56.699902pt;width:467.75pt;height:602.050pt;mso-position-horizontal-relative:page;mso-position-vertical-relative:page;z-index:-1232" type="#_x0000_t75">
            <v:imagedata r:id="rId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959953pt;margin-top:666.518921pt;width:464.944211pt;height:88.16pt;mso-position-horizontal-relative:page;mso-position-vertical-relative:page;z-index:-1231" type="#_x0000_t202" filled="f" stroked="f">
            <v:textbox inset="0,0,0,0">
              <w:txbxContent>
                <w:p>
                  <w:pPr>
                    <w:spacing w:before="0" w:after="0" w:line="305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pro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-spect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tric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eme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si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ho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4" w:after="0" w:line="480" w:lineRule="atLeast"/>
                    <w:ind w:left="20" w:right="-48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Рис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-акти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ост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стенк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очвен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разрез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исполь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зовани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ш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тива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84.669998pt;margin-top:546.669983pt;width:468.34pt;height:228.33998pt;mso-position-horizontal-relative:page;mso-position-vertical-relative:page;z-index:-1230" coordorigin="1693,10933" coordsize="9367,4567">
            <v:group style="position:absolute;left:1699;top:10939;width:9355;height:2" coordorigin="1699,10939" coordsize="9355,2">
              <v:shape style="position:absolute;left:1699;top:10939;width:9355;height:2" coordorigin="1699,10939" coordsize="9355,0" path="m1699,10939l11054,10939e" filled="f" stroked="t" strokeweight=".580pt" strokecolor="#000000">
                <v:path arrowok="t"/>
              </v:shape>
            </v:group>
            <v:group style="position:absolute;left:1704;top:10944;width:2;height:4546" coordorigin="1704,10944" coordsize="2,4546">
              <v:shape style="position:absolute;left:1704;top:10944;width:2;height:4546" coordorigin="1704,10944" coordsize="0,4546" path="m1704,10944l1704,15490e" filled="f" stroked="t" strokeweight=".580pt" strokecolor="#000000">
                <v:path arrowok="t"/>
              </v:shape>
            </v:group>
            <v:group style="position:absolute;left:3082;top:10944;width:2;height:4546" coordorigin="3082,10944" coordsize="2,4546">
              <v:shape style="position:absolute;left:3082;top:10944;width:2;height:4546" coordorigin="3082,10944" coordsize="0,4546" path="m3082,10944l3082,15490e" filled="f" stroked="t" strokeweight=".580pt" strokecolor="#000000">
                <v:path arrowok="t"/>
              </v:shape>
            </v:group>
            <v:group style="position:absolute;left:5102;top:10944;width:2;height:4546" coordorigin="5102,10944" coordsize="2,4546">
              <v:shape style="position:absolute;left:5102;top:10944;width:2;height:4546" coordorigin="5102,10944" coordsize="0,4546" path="m5102,10944l5102,15490e" filled="f" stroked="t" strokeweight=".580pt" strokecolor="#000000">
                <v:path arrowok="t"/>
              </v:shape>
            </v:group>
            <v:group style="position:absolute;left:7512;top:10944;width:2;height:4546" coordorigin="7512,10944" coordsize="2,4546">
              <v:shape style="position:absolute;left:7512;top:10944;width:2;height:4546" coordorigin="7512,10944" coordsize="0,4546" path="m7512,10944l7512,15490e" filled="f" stroked="t" strokeweight=".580pt" strokecolor="#000000">
                <v:path arrowok="t"/>
              </v:shape>
            </v:group>
            <v:group style="position:absolute;left:8506;top:10944;width:2;height:4546" coordorigin="8506,10944" coordsize="2,4546">
              <v:shape style="position:absolute;left:8506;top:10944;width:2;height:4546" coordorigin="8506,10944" coordsize="0,4546" path="m8506,10944l8506,15490e" filled="f" stroked="t" strokeweight=".580pt" strokecolor="#000000">
                <v:path arrowok="t"/>
              </v:shape>
            </v:group>
            <v:group style="position:absolute;left:9778;top:10944;width:2;height:4546" coordorigin="9778,10944" coordsize="2,4546">
              <v:shape style="position:absolute;left:9778;top:10944;width:2;height:4546" coordorigin="9778,10944" coordsize="0,4546" path="m9778,10944l9778,15490e" filled="f" stroked="t" strokeweight=".580pt" strokecolor="#000000">
                <v:path arrowok="t"/>
              </v:shape>
            </v:group>
            <v:group style="position:absolute;left:11050;top:10944;width:2;height:4546" coordorigin="11050,10944" coordsize="2,4546">
              <v:shape style="position:absolute;left:11050;top:10944;width:2;height:4546" coordorigin="11050,10944" coordsize="0,4546" path="m11050,10944l11050,15490e" filled="f" stroked="t" strokeweight=".580pt" strokecolor="#000000">
                <v:path arrowok="t"/>
              </v:shape>
            </v:group>
            <v:group style="position:absolute;left:1699;top:12096;width:9355;height:2" coordorigin="1699,12096" coordsize="9355,2">
              <v:shape style="position:absolute;left:1699;top:12096;width:9355;height:2" coordorigin="1699,12096" coordsize="9355,0" path="m1699,12096l11054,12096e" filled="f" stroked="t" strokeweight=".580pt" strokecolor="#000000">
                <v:path arrowok="t"/>
              </v:shape>
            </v:group>
            <v:group style="position:absolute;left:7507;top:12374;width:3547;height:2" coordorigin="7507,12374" coordsize="3547,2">
              <v:shape style="position:absolute;left:7507;top:12374;width:3547;height:2" coordorigin="7507,12374" coordsize="3547,0" path="m7507,12374l11054,12374e" filled="f" stroked="t" strokeweight=".580pt" strokecolor="#000000">
                <v:path arrowok="t"/>
              </v:shape>
            </v:group>
            <v:group style="position:absolute;left:7507;top:12614;width:3547;height:2" coordorigin="7507,12614" coordsize="3547,2">
              <v:shape style="position:absolute;left:7507;top:12614;width:3547;height:2" coordorigin="7507,12614" coordsize="3547,0" path="m7507,12614l11054,12614e" filled="f" stroked="t" strokeweight=".580pt" strokecolor="#000000">
                <v:path arrowok="t"/>
              </v:shape>
            </v:group>
            <v:group style="position:absolute;left:7507;top:12854;width:3547;height:2" coordorigin="7507,12854" coordsize="3547,2">
              <v:shape style="position:absolute;left:7507;top:12854;width:3547;height:2" coordorigin="7507,12854" coordsize="3547,0" path="m7507,12854l11054,12854e" filled="f" stroked="t" strokeweight=".580pt" strokecolor="#000000">
                <v:path arrowok="t"/>
              </v:shape>
            </v:group>
            <v:group style="position:absolute;left:7507;top:13094;width:3547;height:2" coordorigin="7507,13094" coordsize="3547,2">
              <v:shape style="position:absolute;left:7507;top:13094;width:3547;height:2" coordorigin="7507,13094" coordsize="3547,0" path="m7507,13094l11054,13094e" filled="f" stroked="t" strokeweight=".580pt" strokecolor="#000000">
                <v:path arrowok="t"/>
              </v:shape>
            </v:group>
            <v:group style="position:absolute;left:7507;top:13334;width:3547;height:2" coordorigin="7507,13334" coordsize="3547,2">
              <v:shape style="position:absolute;left:7507;top:13334;width:3547;height:2" coordorigin="7507,13334" coordsize="3547,0" path="m7507,13334l11054,13334e" filled="f" stroked="t" strokeweight=".580pt" strokecolor="#000000">
                <v:path arrowok="t"/>
              </v:shape>
            </v:group>
            <v:group style="position:absolute;left:1699;top:13574;width:9355;height:2" coordorigin="1699,13574" coordsize="9355,2">
              <v:shape style="position:absolute;left:1699;top:13574;width:9355;height:2" coordorigin="1699,13574" coordsize="9355,0" path="m1699,13574l11054,13574e" filled="f" stroked="t" strokeweight=".580pt" strokecolor="#000000">
                <v:path arrowok="t"/>
              </v:shape>
            </v:group>
            <v:group style="position:absolute;left:7507;top:13814;width:3547;height:2" coordorigin="7507,13814" coordsize="3547,2">
              <v:shape style="position:absolute;left:7507;top:13814;width:3547;height:2" coordorigin="7507,13814" coordsize="3547,0" path="m7507,13814l11054,13814e" filled="f" stroked="t" strokeweight=".580pt" strokecolor="#000000">
                <v:path arrowok="t"/>
              </v:shape>
            </v:group>
            <v:group style="position:absolute;left:7507;top:14054;width:3547;height:2" coordorigin="7507,14054" coordsize="3547,2">
              <v:shape style="position:absolute;left:7507;top:14054;width:3547;height:2" coordorigin="7507,14054" coordsize="3547,0" path="m7507,14054l11054,14054e" filled="f" stroked="t" strokeweight=".580pt" strokecolor="#000000">
                <v:path arrowok="t"/>
              </v:shape>
            </v:group>
            <v:group style="position:absolute;left:7507;top:14294;width:3547;height:2" coordorigin="7507,14294" coordsize="3547,2">
              <v:shape style="position:absolute;left:7507;top:14294;width:3547;height:2" coordorigin="7507,14294" coordsize="3547,0" path="m7507,14294l11054,14294e" filled="f" stroked="t" strokeweight=".580pt" strokecolor="#000000">
                <v:path arrowok="t"/>
              </v:shape>
            </v:group>
            <v:group style="position:absolute;left:7507;top:14534;width:3547;height:2" coordorigin="7507,14534" coordsize="3547,2">
              <v:shape style="position:absolute;left:7507;top:14534;width:3547;height:2" coordorigin="7507,14534" coordsize="3547,0" path="m7507,14534l11054,14534e" filled="f" stroked="t" strokeweight=".580pt" strokecolor="#000000">
                <v:path arrowok="t"/>
              </v:shape>
            </v:group>
            <v:group style="position:absolute;left:7507;top:14774;width:3547;height:2" coordorigin="7507,14774" coordsize="3547,2">
              <v:shape style="position:absolute;left:7507;top:14774;width:3547;height:2" coordorigin="7507,14774" coordsize="3547,0" path="m7507,14774l11054,14774e" filled="f" stroked="t" strokeweight=".580pt" strokecolor="#000000">
                <v:path arrowok="t"/>
              </v:shape>
            </v:group>
            <v:group style="position:absolute;left:7507;top:15014;width:3547;height:2" coordorigin="7507,15014" coordsize="3547,2">
              <v:shape style="position:absolute;left:7507;top:15014;width:3547;height:2" coordorigin="7507,15014" coordsize="3547,0" path="m7507,15014l11054,15014e" filled="f" stroked="t" strokeweight=".580pt" strokecolor="#000000">
                <v:path arrowok="t"/>
              </v:shape>
            </v:group>
            <v:group style="position:absolute;left:7507;top:15254;width:3547;height:2" coordorigin="7507,15254" coordsize="3547,2">
              <v:shape style="position:absolute;left:7507;top:15254;width:3547;height:2" coordorigin="7507,15254" coordsize="3547,0" path="m7507,15254l11054,15254e" filled="f" stroked="t" strokeweight=".580pt" strokecolor="#000000">
                <v:path arrowok="t"/>
              </v:shape>
            </v:group>
            <v:group style="position:absolute;left:1699;top:15494;width:9355;height:2" coordorigin="1699,15494" coordsize="9355,2">
              <v:shape style="position:absolute;left:1699;top:15494;width:9355;height:2" coordorigin="1699,15494" coordsize="9355,0" path="m1699,15494l11054,15494e" filled="f" stroked="t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5.050079pt;margin-top:56.699902pt;width:467.75pt;height:244.85pt;mso-position-horizontal-relative:page;mso-position-vertical-relative:page;z-index:-1229" type="#_x0000_t75">
            <v:imagedata r:id="rId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959953pt;margin-top:310.598938pt;width:465.463677pt;height:136.640pt;mso-position-horizontal-relative:page;mso-position-vertical-relative:page;z-index:-1228" type="#_x0000_t202" filled="f" stroked="f">
            <v:textbox inset="0,0,0,0">
              <w:txbxContent>
                <w:p>
                  <w:pPr>
                    <w:spacing w:before="0" w:after="0" w:line="305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Ri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(E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ij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stic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co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ho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pro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-spect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tric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eme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ho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32" w:after="0" w:line="484" w:lineRule="exact"/>
                    <w:ind w:left="20" w:right="-48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Рис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Ци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ij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ke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kam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);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щ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ени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-труб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скваж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);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процес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измерен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гам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акти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ост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скваж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959953pt;margin-top:479.558929pt;width:468.073285pt;height:40.160pt;mso-position-horizontal-relative:page;mso-position-vertical-relative:page;z-index:-1227" type="#_x0000_t202" filled="f" stroked="f">
            <v:textbox inset="0,0,0,0">
              <w:txbxContent>
                <w:p>
                  <w:pPr>
                    <w:spacing w:before="0" w:after="0" w:line="305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Ta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Som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pa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cove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na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ur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Та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лиц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екоторые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араметры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нного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точка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оле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змере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ний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5.584900pt;margin-top:570.248901pt;width:10.396719pt;height:12.08pt;mso-position-horizontal-relative:page;mso-position-vertical-relative:page;z-index:-1226" type="#_x0000_t202" filled="f" stroked="f">
            <v:textbox inset="0,0,0,0">
              <w:txbxContent>
                <w:p>
                  <w:pPr>
                    <w:spacing w:before="0" w:after="0" w:line="225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%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99997pt;margin-top:546.960022pt;width:68.88pt;height:57.84pt;mso-position-horizontal-relative:page;mso-position-vertical-relative:page;z-index:-1225" type="#_x0000_t202" filled="f" stroked="f">
            <v:textbox inset="0,0,0,0">
              <w:txbxContent>
                <w:p>
                  <w:pPr>
                    <w:spacing w:before="1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38" w:lineRule="auto"/>
                    <w:ind w:left="98" w:right="7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Ра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зре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(См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Рис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(S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fig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,4)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080002pt;margin-top:546.960022pt;width:101.04pt;height:57.84pt;mso-position-horizontal-relative:page;mso-position-vertical-relative:page;z-index:-1224" type="#_x0000_t202" filled="f" stroked="f">
            <v:textbox inset="0,0,0,0">
              <w:txbxContent>
                <w:p>
                  <w:pPr>
                    <w:spacing w:before="2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26" w:lineRule="exact"/>
                    <w:ind w:left="93" w:right="6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Ге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гиче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позиция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28" w:lineRule="exact"/>
                    <w:ind w:left="131" w:right="1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Ge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ic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iti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n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119995pt;margin-top:546.960022pt;width:120.48pt;height:57.84pt;mso-position-horizontal-relative:page;mso-position-vertical-relative:page;z-index:-1223" type="#_x0000_t202" filled="f" stroked="f">
            <v:textbox inset="0,0,0,0">
              <w:txbxContent>
                <w:p>
                  <w:pPr>
                    <w:spacing w:before="2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26" w:lineRule="exact"/>
                    <w:ind w:left="265" w:right="24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Ст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почвенног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профиля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28" w:lineRule="exact"/>
                    <w:ind w:left="236" w:right="21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tr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uc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soi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profile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546.960022pt;width:49.68pt;height:57.84pt;mso-position-horizontal-relative:page;mso-position-vertical-relative:page;z-index:-1222" type="#_x0000_t202" filled="f" stroked="f">
            <v:textbox inset="0,0,0,0">
              <w:txbxContent>
                <w:p>
                  <w:pPr>
                    <w:spacing w:before="1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38" w:lineRule="auto"/>
                    <w:ind w:left="96" w:right="73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Гл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убина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cm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546.960022pt;width:63.6pt;height:57.84pt;mso-position-horizontal-relative:page;mso-position-vertical-relative:page;z-index:-1221" type="#_x0000_t202" filled="f" stroked="f">
            <v:textbox inset="0,0,0,0">
              <w:txbxContent>
                <w:p>
                  <w:pPr>
                    <w:spacing w:before="8" w:after="0" w:line="230" w:lineRule="exact"/>
                    <w:ind w:left="134" w:right="114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Пл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кг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7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23" w:lineRule="exact"/>
                    <w:ind w:left="406" w:right="38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Bu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lk</w:t>
                  </w:r>
                </w:p>
                <w:p>
                  <w:pPr>
                    <w:spacing w:before="3" w:after="0" w:line="230" w:lineRule="exact"/>
                    <w:ind w:left="304" w:right="285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dens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it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km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7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546.960022pt;width:63.6pt;height:57.84pt;mso-position-horizontal-relative:page;mso-position-vertical-relative:page;z-index:-1220" type="#_x0000_t202" filled="f" stroked="f">
            <v:textbox inset="0,0,0,0">
              <w:txbxContent>
                <w:p>
                  <w:pPr>
                    <w:spacing w:before="16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475" w:lineRule="auto"/>
                    <w:ind w:left="143" w:right="70" w:firstLine="2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Вл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ажн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Mo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%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99997pt;margin-top:604.799988pt;width:68.88pt;height:73.92pt;mso-position-horizontal-relative:page;mso-position-vertical-relative:page;z-index:-1219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0" w:lineRule="auto"/>
                    <w:ind w:left="561" w:right="537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a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080002pt;margin-top:604.799988pt;width:101.04pt;height:73.92pt;mso-position-horizontal-relative:page;mso-position-vertical-relative:page;z-index:-1218" type="#_x0000_t202" filled="f" stroked="f">
            <v:textbox inset="0,0,0,0">
              <w:txbxContent>
                <w:p>
                  <w:pPr>
                    <w:spacing w:before="19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left="211" w:right="18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Ра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спахив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скло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межд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Cu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lti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trfl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119995pt;margin-top:604.799988pt;width:120.48pt;height:73.92pt;mso-position-horizontal-relative:page;mso-position-vertical-relative:page;z-index:-1217" type="#_x0000_t202" filled="f" stroked="f">
            <v:textbox inset="0,0,0,0">
              <w:txbxContent>
                <w:p>
                  <w:pPr>
                    <w:spacing w:before="53" w:after="0" w:line="240" w:lineRule="auto"/>
                    <w:ind w:left="611" w:right="58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26" w:lineRule="exact"/>
                    <w:ind w:left="561" w:right="53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40" w:lineRule="auto"/>
                    <w:ind w:left="511" w:right="48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40" w:lineRule="auto"/>
                    <w:ind w:left="511" w:right="48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4</w:t>
                  </w:r>
                </w:p>
                <w:p>
                  <w:pPr>
                    <w:spacing w:before="0" w:after="0" w:line="240" w:lineRule="auto"/>
                    <w:ind w:left="511" w:right="48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</w:p>
                <w:p>
                  <w:pPr>
                    <w:spacing w:before="0" w:after="0" w:line="240" w:lineRule="auto"/>
                    <w:ind w:left="239" w:right="16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40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глубж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604.799988pt;width:49.68pt;height:13.92pt;mso-position-horizontal-relative:page;mso-position-vertical-relative:page;z-index:-1216" type="#_x0000_t202" filled="f" stroked="f">
            <v:textbox inset="0,0,0,0">
              <w:txbxContent>
                <w:p>
                  <w:pPr>
                    <w:spacing w:before="24" w:after="0" w:line="240" w:lineRule="auto"/>
                    <w:ind w:left="313" w:right="28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604.799988pt;width:63.6pt;height:13.92pt;mso-position-horizontal-relative:page;mso-position-vertical-relative:page;z-index:-1215" type="#_x0000_t202" filled="f" stroked="f">
            <v:textbox inset="0,0,0,0">
              <w:txbxContent>
                <w:p>
                  <w:pPr>
                    <w:spacing w:before="24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937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604.799988pt;width:63.6pt;height:13.92pt;mso-position-horizontal-relative:page;mso-position-vertical-relative:page;z-index:-1214" type="#_x0000_t202" filled="f" stroked="f">
            <v:textbox inset="0,0,0,0">
              <w:txbxContent>
                <w:p>
                  <w:pPr>
                    <w:spacing w:before="24" w:after="0" w:line="240" w:lineRule="auto"/>
                    <w:ind w:left="425" w:right="402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618.719971pt;width:49.68pt;height:12pt;mso-position-horizontal-relative:page;mso-position-vertical-relative:page;z-index:-121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9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618.719971pt;width:63.6pt;height:12pt;mso-position-horizontal-relative:page;mso-position-vertical-relative:page;z-index:-121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1576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618.719971pt;width:63.6pt;height:12pt;mso-position-horizontal-relative:page;mso-position-vertical-relative:page;z-index:-121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502" w:right="47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630.719971pt;width:49.68pt;height:12pt;mso-position-horizontal-relative:page;mso-position-vertical-relative:page;z-index:-121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630.719971pt;width:63.6pt;height:12pt;mso-position-horizontal-relative:page;mso-position-vertical-relative:page;z-index:-120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1718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630.719971pt;width:63.6pt;height:12pt;mso-position-horizontal-relative:page;mso-position-vertical-relative:page;z-index:-120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9" w:right="39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642.719971pt;width:49.68pt;height:12pt;mso-position-horizontal-relative:page;mso-position-vertical-relative:page;z-index:-120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642.719971pt;width:63.6pt;height:12pt;mso-position-horizontal-relative:page;mso-position-vertical-relative:page;z-index:-120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1871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642.719971pt;width:63.6pt;height:12pt;mso-position-horizontal-relative:page;mso-position-vertical-relative:page;z-index:-120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5" w:right="402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654.719971pt;width:49.68pt;height:12pt;mso-position-horizontal-relative:page;mso-position-vertical-relative:page;z-index:-120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654.719971pt;width:63.6pt;height:12pt;mso-position-horizontal-relative:page;mso-position-vertical-relative:page;z-index:-120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1580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654.719971pt;width:63.6pt;height:12pt;mso-position-horizontal-relative:page;mso-position-vertical-relative:page;z-index:-120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5" w:right="40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666.719971pt;width:49.68pt;height:12pt;mso-position-horizontal-relative:page;mso-position-vertical-relative:page;z-index:-120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666.719971pt;width:63.6pt;height:12pt;mso-position-horizontal-relative:page;mso-position-vertical-relative:page;z-index:-120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1791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666.719971pt;width:63.6pt;height:12pt;mso-position-horizontal-relative:page;mso-position-vertical-relative:page;z-index:-119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4" w:right="40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99997pt;margin-top:678.719971pt;width:68.88pt;height:95.99998pt;mso-position-horizontal-relative:page;mso-position-vertical-relative:page;z-index:-1198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555" w:right="5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b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080002pt;margin-top:678.719971pt;width:101.04pt;height:95.99998pt;mso-position-horizontal-relative:page;mso-position-vertical-relative:page;z-index:-1197" type="#_x0000_t202" filled="f" stroked="f">
            <v:textbox inset="0,0,0,0">
              <w:txbxContent>
                <w:p>
                  <w:pPr>
                    <w:spacing w:before="0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38" w:lineRule="auto"/>
                    <w:ind w:left="316" w:right="289" w:firstLine="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По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ожи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распахиваемог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склон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перед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напашью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181" w:right="15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Foo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arab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lope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119995pt;margin-top:678.719971pt;width:120.48pt;height:95.99998pt;mso-position-horizontal-relative:page;mso-position-vertical-relative:page;z-index:-1196" type="#_x0000_t202" filled="f" stroked="f">
            <v:textbox inset="0,0,0,0">
              <w:txbxContent>
                <w:p>
                  <w:pPr>
                    <w:spacing w:before="14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left="611" w:right="58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26" w:lineRule="exact"/>
                    <w:ind w:left="561" w:right="53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40" w:lineRule="auto"/>
                    <w:ind w:left="511" w:right="48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40" w:lineRule="auto"/>
                    <w:ind w:left="456" w:right="43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34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aq1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151" w:right="77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60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–гл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aq2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678.719971pt;width:49.68pt;height:12pt;mso-position-horizontal-relative:page;mso-position-vertical-relative:page;z-index:-119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313" w:right="28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678.719971pt;width:63.6pt;height:12pt;mso-position-horizontal-relative:page;mso-position-vertical-relative:page;z-index:-119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1051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678.719971pt;width:63.6pt;height:12pt;mso-position-horizontal-relative:page;mso-position-vertical-relative:page;z-index:-119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502" w:right="47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690.719971pt;width:49.68pt;height:12pt;mso-position-horizontal-relative:page;mso-position-vertical-relative:page;z-index:-119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9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690.719971pt;width:63.6pt;height:12pt;mso-position-horizontal-relative:page;mso-position-vertical-relative:page;z-index:-119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1255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690.719971pt;width:63.6pt;height:12pt;mso-position-horizontal-relative:page;mso-position-vertical-relative:page;z-index:-119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91" w:right="46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702.719971pt;width:49.68pt;height:12.0pt;mso-position-horizontal-relative:page;mso-position-vertical-relative:page;z-index:-118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702.719971pt;width:63.6pt;height:12.0pt;mso-position-horizontal-relative:page;mso-position-vertical-relative:page;z-index:-118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1453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702.719971pt;width:63.6pt;height:12.0pt;mso-position-horizontal-relative:page;mso-position-vertical-relative:page;z-index:-118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8" w:right="39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,7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714.719971pt;width:49.68pt;height:12pt;mso-position-horizontal-relative:page;mso-position-vertical-relative:page;z-index:-118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714.719971pt;width:63.6pt;height:12pt;mso-position-horizontal-relative:page;mso-position-vertical-relative:page;z-index:-118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1264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714.719971pt;width:63.6pt;height:12pt;mso-position-horizontal-relative:page;mso-position-vertical-relative:page;z-index:-118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8" w:right="39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726.719971pt;width:49.68pt;height:12pt;mso-position-horizontal-relative:page;mso-position-vertical-relative:page;z-index:-118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726.719971pt;width:63.6pt;height:12pt;mso-position-horizontal-relative:page;mso-position-vertical-relative:page;z-index:-118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1245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726.719971pt;width:63.6pt;height:12pt;mso-position-horizontal-relative:page;mso-position-vertical-relative:page;z-index:-118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9" w:right="39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738.719971pt;width:49.68pt;height:11.99998pt;mso-position-horizontal-relative:page;mso-position-vertical-relative:page;z-index:-118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738.719971pt;width:63.6pt;height:11.99998pt;mso-position-horizontal-relative:page;mso-position-vertical-relative:page;z-index:-117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1386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738.719971pt;width:63.6pt;height:11.99998pt;mso-position-horizontal-relative:page;mso-position-vertical-relative:page;z-index:-117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94" w:right="47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750.719971pt;width:49.68pt;height:12pt;mso-position-horizontal-relative:page;mso-position-vertical-relative:page;z-index:-117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750.719971pt;width:63.6pt;height:12pt;mso-position-horizontal-relative:page;mso-position-vertical-relative:page;z-index:-117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1378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750.719971pt;width:63.6pt;height:12pt;mso-position-horizontal-relative:page;mso-position-vertical-relative:page;z-index:-117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502" w:right="47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762.719971pt;width:49.68pt;height:12pt;mso-position-horizontal-relative:page;mso-position-vertical-relative:page;z-index:-117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–40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762.719971pt;width:63.6pt;height:12pt;mso-position-horizontal-relative:page;mso-position-vertical-relative:page;z-index:-117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1611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762.719971pt;width:63.6pt;height:12pt;mso-position-horizontal-relative:page;mso-position-vertical-relative:page;z-index:-117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502" w:right="47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580" w:right="7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84.669998pt;margin-top:56.59pt;width:468.34pt;height:600.580pt;mso-position-horizontal-relative:page;mso-position-vertical-relative:page;z-index:-1171" coordorigin="1693,1132" coordsize="9367,12012">
            <v:group style="position:absolute;left:1699;top:1138;width:9355;height:2" coordorigin="1699,1138" coordsize="9355,2">
              <v:shape style="position:absolute;left:1699;top:1138;width:9355;height:2" coordorigin="1699,1138" coordsize="9355,0" path="m1699,1138l11054,1138e" filled="f" stroked="t" strokeweight=".580pt" strokecolor="#000000">
                <v:path arrowok="t"/>
              </v:shape>
            </v:group>
            <v:group style="position:absolute;left:1704;top:1142;width:2;height:11990" coordorigin="1704,1142" coordsize="2,11990">
              <v:shape style="position:absolute;left:1704;top:1142;width:2;height:11990" coordorigin="1704,1142" coordsize="0,11990" path="m1704,1142l1704,13133e" filled="f" stroked="t" strokeweight=".580pt" strokecolor="#000000">
                <v:path arrowok="t"/>
              </v:shape>
            </v:group>
            <v:group style="position:absolute;left:3082;top:1142;width:2;height:11990" coordorigin="3082,1142" coordsize="2,11990">
              <v:shape style="position:absolute;left:3082;top:1142;width:2;height:11990" coordorigin="3082,1142" coordsize="0,11990" path="m3082,1142l3082,13133e" filled="f" stroked="t" strokeweight=".580pt" strokecolor="#000000">
                <v:path arrowok="t"/>
              </v:shape>
            </v:group>
            <v:group style="position:absolute;left:5102;top:1142;width:2;height:11990" coordorigin="5102,1142" coordsize="2,11990">
              <v:shape style="position:absolute;left:5102;top:1142;width:2;height:11990" coordorigin="5102,1142" coordsize="0,11990" path="m5102,1142l5102,13133e" filled="f" stroked="t" strokeweight=".580pt" strokecolor="#000000">
                <v:path arrowok="t"/>
              </v:shape>
            </v:group>
            <v:group style="position:absolute;left:7512;top:1142;width:2;height:11990" coordorigin="7512,1142" coordsize="2,11990">
              <v:shape style="position:absolute;left:7512;top:1142;width:2;height:11990" coordorigin="7512,1142" coordsize="0,11990" path="m7512,1142l7512,13133e" filled="f" stroked="t" strokeweight=".580pt" strokecolor="#000000">
                <v:path arrowok="t"/>
              </v:shape>
            </v:group>
            <v:group style="position:absolute;left:8506;top:1142;width:2;height:11990" coordorigin="8506,1142" coordsize="2,11990">
              <v:shape style="position:absolute;left:8506;top:1142;width:2;height:11990" coordorigin="8506,1142" coordsize="0,11990" path="m8506,1142l8506,13133e" filled="f" stroked="t" strokeweight=".580pt" strokecolor="#000000">
                <v:path arrowok="t"/>
              </v:shape>
            </v:group>
            <v:group style="position:absolute;left:9778;top:1142;width:2;height:11990" coordorigin="9778,1142" coordsize="2,11990">
              <v:shape style="position:absolute;left:9778;top:1142;width:2;height:11990" coordorigin="9778,1142" coordsize="0,11990" path="m9778,1142l9778,13133e" filled="f" stroked="t" strokeweight=".580pt" strokecolor="#000000">
                <v:path arrowok="t"/>
              </v:shape>
            </v:group>
            <v:group style="position:absolute;left:11050;top:1142;width:2;height:11990" coordorigin="11050,1142" coordsize="2,11990">
              <v:shape style="position:absolute;left:11050;top:1142;width:2;height:11990" coordorigin="11050,1142" coordsize="0,11990" path="m11050,1142l11050,13133e" filled="f" stroked="t" strokeweight=".580pt" strokecolor="#000000">
                <v:path arrowok="t"/>
              </v:shape>
            </v:group>
            <v:group style="position:absolute;left:7507;top:1378;width:3547;height:2" coordorigin="7507,1378" coordsize="3547,2">
              <v:shape style="position:absolute;left:7507;top:1378;width:3547;height:2" coordorigin="7507,1378" coordsize="3547,0" path="m7507,1378l11054,1378e" filled="f" stroked="t" strokeweight=".580pt" strokecolor="#000000">
                <v:path arrowok="t"/>
              </v:shape>
            </v:group>
            <v:group style="position:absolute;left:1699;top:1618;width:9355;height:2" coordorigin="1699,1618" coordsize="9355,2">
              <v:shape style="position:absolute;left:1699;top:1618;width:9355;height:2" coordorigin="1699,1618" coordsize="9355,0" path="m1699,1618l11054,1618e" filled="f" stroked="t" strokeweight=".580pt" strokecolor="#000000">
                <v:path arrowok="t"/>
              </v:shape>
            </v:group>
            <v:group style="position:absolute;left:7507;top:1858;width:3547;height:2" coordorigin="7507,1858" coordsize="3547,2">
              <v:shape style="position:absolute;left:7507;top:1858;width:3547;height:2" coordorigin="7507,1858" coordsize="3547,0" path="m7507,1858l11054,1858e" filled="f" stroked="t" strokeweight=".580pt" strokecolor="#000000">
                <v:path arrowok="t"/>
              </v:shape>
            </v:group>
            <v:group style="position:absolute;left:7507;top:2098;width:3547;height:2" coordorigin="7507,2098" coordsize="3547,2">
              <v:shape style="position:absolute;left:7507;top:2098;width:3547;height:2" coordorigin="7507,2098" coordsize="3547,0" path="m7507,2098l11054,2098e" filled="f" stroked="t" strokeweight=".580pt" strokecolor="#000000">
                <v:path arrowok="t"/>
              </v:shape>
            </v:group>
            <v:group style="position:absolute;left:7507;top:2338;width:3547;height:2" coordorigin="7507,2338" coordsize="3547,2">
              <v:shape style="position:absolute;left:7507;top:2338;width:3547;height:2" coordorigin="7507,2338" coordsize="3547,0" path="m7507,2338l11054,2338e" filled="f" stroked="t" strokeweight=".580pt" strokecolor="#000000">
                <v:path arrowok="t"/>
              </v:shape>
            </v:group>
            <v:group style="position:absolute;left:7507;top:2578;width:3547;height:2" coordorigin="7507,2578" coordsize="3547,2">
              <v:shape style="position:absolute;left:7507;top:2578;width:3547;height:2" coordorigin="7507,2578" coordsize="3547,0" path="m7507,2578l11054,2578e" filled="f" stroked="t" strokeweight=".580pt" strokecolor="#000000">
                <v:path arrowok="t"/>
              </v:shape>
            </v:group>
            <v:group style="position:absolute;left:7507;top:2818;width:3547;height:2" coordorigin="7507,2818" coordsize="3547,2">
              <v:shape style="position:absolute;left:7507;top:2818;width:3547;height:2" coordorigin="7507,2818" coordsize="3547,0" path="m7507,2818l11054,2818e" filled="f" stroked="t" strokeweight=".580pt" strokecolor="#000000">
                <v:path arrowok="t"/>
              </v:shape>
            </v:group>
            <v:group style="position:absolute;left:7507;top:3058;width:3547;height:2" coordorigin="7507,3058" coordsize="3547,2">
              <v:shape style="position:absolute;left:7507;top:3058;width:3547;height:2" coordorigin="7507,3058" coordsize="3547,0" path="m7507,3058l11054,3058e" filled="f" stroked="t" strokeweight=".580pt" strokecolor="#000000">
                <v:path arrowok="t"/>
              </v:shape>
            </v:group>
            <v:group style="position:absolute;left:7507;top:3298;width:3547;height:2" coordorigin="7507,3298" coordsize="3547,2">
              <v:shape style="position:absolute;left:7507;top:3298;width:3547;height:2" coordorigin="7507,3298" coordsize="3547,0" path="m7507,3298l11054,3298e" filled="f" stroked="t" strokeweight=".580pt" strokecolor="#000000">
                <v:path arrowok="t"/>
              </v:shape>
            </v:group>
            <v:group style="position:absolute;left:7507;top:3538;width:3547;height:2" coordorigin="7507,3538" coordsize="3547,2">
              <v:shape style="position:absolute;left:7507;top:3538;width:3547;height:2" coordorigin="7507,3538" coordsize="3547,0" path="m7507,3538l11054,3538e" filled="f" stroked="t" strokeweight=".580pt" strokecolor="#000000">
                <v:path arrowok="t"/>
              </v:shape>
            </v:group>
            <v:group style="position:absolute;left:1699;top:3778;width:9355;height:2" coordorigin="1699,3778" coordsize="9355,2">
              <v:shape style="position:absolute;left:1699;top:3778;width:9355;height:2" coordorigin="1699,3778" coordsize="9355,0" path="m1699,3778l11054,3778e" filled="f" stroked="t" strokeweight=".580pt" strokecolor="#000000">
                <v:path arrowok="t"/>
              </v:shape>
            </v:group>
            <v:group style="position:absolute;left:7507;top:4018;width:3547;height:2" coordorigin="7507,4018" coordsize="3547,2">
              <v:shape style="position:absolute;left:7507;top:4018;width:3547;height:2" coordorigin="7507,4018" coordsize="3547,0" path="m7507,4018l11054,4018e" filled="f" stroked="t" strokeweight=".580pt" strokecolor="#000000">
                <v:path arrowok="t"/>
              </v:shape>
            </v:group>
            <v:group style="position:absolute;left:7507;top:4258;width:3547;height:2" coordorigin="7507,4258" coordsize="3547,2">
              <v:shape style="position:absolute;left:7507;top:4258;width:3547;height:2" coordorigin="7507,4258" coordsize="3547,0" path="m7507,4258l11054,4258e" filled="f" stroked="t" strokeweight=".580pt" strokecolor="#000000">
                <v:path arrowok="t"/>
              </v:shape>
            </v:group>
            <v:group style="position:absolute;left:7507;top:4498;width:3547;height:2" coordorigin="7507,4498" coordsize="3547,2">
              <v:shape style="position:absolute;left:7507;top:4498;width:3547;height:2" coordorigin="7507,4498" coordsize="3547,0" path="m7507,4498l11054,4498e" filled="f" stroked="t" strokeweight=".580pt" strokecolor="#000000">
                <v:path arrowok="t"/>
              </v:shape>
            </v:group>
            <v:group style="position:absolute;left:7507;top:4738;width:3547;height:2" coordorigin="7507,4738" coordsize="3547,2">
              <v:shape style="position:absolute;left:7507;top:4738;width:3547;height:2" coordorigin="7507,4738" coordsize="3547,0" path="m7507,4738l11054,4738e" filled="f" stroked="t" strokeweight=".580pt" strokecolor="#000000">
                <v:path arrowok="t"/>
              </v:shape>
            </v:group>
            <v:group style="position:absolute;left:7507;top:4978;width:3547;height:2" coordorigin="7507,4978" coordsize="3547,2">
              <v:shape style="position:absolute;left:7507;top:4978;width:3547;height:2" coordorigin="7507,4978" coordsize="3547,0" path="m7507,4978l11054,4978e" filled="f" stroked="t" strokeweight=".580pt" strokecolor="#000000">
                <v:path arrowok="t"/>
              </v:shape>
            </v:group>
            <v:group style="position:absolute;left:1699;top:5218;width:9355;height:2" coordorigin="1699,5218" coordsize="9355,2">
              <v:shape style="position:absolute;left:1699;top:5218;width:9355;height:2" coordorigin="1699,5218" coordsize="9355,0" path="m1699,5218l11054,5218e" filled="f" stroked="t" strokeweight=".580pt" strokecolor="#000000">
                <v:path arrowok="t"/>
              </v:shape>
            </v:group>
            <v:group style="position:absolute;left:7507;top:5458;width:3547;height:2" coordorigin="7507,5458" coordsize="3547,2">
              <v:shape style="position:absolute;left:7507;top:5458;width:3547;height:2" coordorigin="7507,5458" coordsize="3547,0" path="m7507,5458l11054,5458e" filled="f" stroked="t" strokeweight=".580pt" strokecolor="#000000">
                <v:path arrowok="t"/>
              </v:shape>
            </v:group>
            <v:group style="position:absolute;left:7507;top:5698;width:3547;height:2" coordorigin="7507,5698" coordsize="3547,2">
              <v:shape style="position:absolute;left:7507;top:5698;width:3547;height:2" coordorigin="7507,5698" coordsize="3547,0" path="m7507,5698l11054,5698e" filled="f" stroked="t" strokeweight=".580pt" strokecolor="#000000">
                <v:path arrowok="t"/>
              </v:shape>
            </v:group>
            <v:group style="position:absolute;left:7507;top:5938;width:3547;height:2" coordorigin="7507,5938" coordsize="3547,2">
              <v:shape style="position:absolute;left:7507;top:5938;width:3547;height:2" coordorigin="7507,5938" coordsize="3547,0" path="m7507,5938l11054,5938e" filled="f" stroked="t" strokeweight=".580pt" strokecolor="#000000">
                <v:path arrowok="t"/>
              </v:shape>
            </v:group>
            <v:group style="position:absolute;left:7507;top:6178;width:3547;height:2" coordorigin="7507,6178" coordsize="3547,2">
              <v:shape style="position:absolute;left:7507;top:6178;width:3547;height:2" coordorigin="7507,6178" coordsize="3547,0" path="m7507,6178l11054,6178e" filled="f" stroked="t" strokeweight=".580pt" strokecolor="#000000">
                <v:path arrowok="t"/>
              </v:shape>
            </v:group>
            <v:group style="position:absolute;left:7507;top:6418;width:3547;height:2" coordorigin="7507,6418" coordsize="3547,2">
              <v:shape style="position:absolute;left:7507;top:6418;width:3547;height:2" coordorigin="7507,6418" coordsize="3547,0" path="m7507,6418l11054,6418e" filled="f" stroked="t" strokeweight=".580pt" strokecolor="#000000">
                <v:path arrowok="t"/>
              </v:shape>
            </v:group>
            <v:group style="position:absolute;left:7507;top:6658;width:3547;height:2" coordorigin="7507,6658" coordsize="3547,2">
              <v:shape style="position:absolute;left:7507;top:6658;width:3547;height:2" coordorigin="7507,6658" coordsize="3547,0" path="m7507,6658l11054,6658e" filled="f" stroked="t" strokeweight=".580pt" strokecolor="#000000">
                <v:path arrowok="t"/>
              </v:shape>
            </v:group>
            <v:group style="position:absolute;left:7507;top:6898;width:3547;height:2" coordorigin="7507,6898" coordsize="3547,2">
              <v:shape style="position:absolute;left:7507;top:6898;width:3547;height:2" coordorigin="7507,6898" coordsize="3547,0" path="m7507,6898l11054,6898e" filled="f" stroked="t" strokeweight=".580pt" strokecolor="#000000">
                <v:path arrowok="t"/>
              </v:shape>
            </v:group>
            <v:group style="position:absolute;left:7507;top:7138;width:3547;height:2" coordorigin="7507,7138" coordsize="3547,2">
              <v:shape style="position:absolute;left:7507;top:7138;width:3547;height:2" coordorigin="7507,7138" coordsize="3547,0" path="m7507,7138l11054,7138e" filled="f" stroked="t" strokeweight=".580pt" strokecolor="#000000">
                <v:path arrowok="t"/>
              </v:shape>
            </v:group>
            <v:group style="position:absolute;left:7507;top:7378;width:3547;height:2" coordorigin="7507,7378" coordsize="3547,2">
              <v:shape style="position:absolute;left:7507;top:7378;width:3547;height:2" coordorigin="7507,7378" coordsize="3547,0" path="m7507,7378l11054,7378e" filled="f" stroked="t" strokeweight=".580pt" strokecolor="#000000">
                <v:path arrowok="t"/>
              </v:shape>
            </v:group>
            <v:group style="position:absolute;left:1699;top:7618;width:9355;height:2" coordorigin="1699,7618" coordsize="9355,2">
              <v:shape style="position:absolute;left:1699;top:7618;width:9355;height:2" coordorigin="1699,7618" coordsize="9355,0" path="m1699,7618l11054,7618e" filled="f" stroked="t" strokeweight=".580pt" strokecolor="#000000">
                <v:path arrowok="t"/>
              </v:shape>
            </v:group>
            <v:group style="position:absolute;left:7507;top:7858;width:3547;height:2" coordorigin="7507,7858" coordsize="3547,2">
              <v:shape style="position:absolute;left:7507;top:7858;width:3547;height:2" coordorigin="7507,7858" coordsize="3547,0" path="m7507,7858l11054,7858e" filled="f" stroked="t" strokeweight=".580pt" strokecolor="#000000">
                <v:path arrowok="t"/>
              </v:shape>
            </v:group>
            <v:group style="position:absolute;left:7507;top:8098;width:3547;height:2" coordorigin="7507,8098" coordsize="3547,2">
              <v:shape style="position:absolute;left:7507;top:8098;width:3547;height:2" coordorigin="7507,8098" coordsize="3547,0" path="m7507,8098l11054,8098e" filled="f" stroked="t" strokeweight=".580pt" strokecolor="#000000">
                <v:path arrowok="t"/>
              </v:shape>
            </v:group>
            <v:group style="position:absolute;left:7507;top:8338;width:3547;height:2" coordorigin="7507,8338" coordsize="3547,2">
              <v:shape style="position:absolute;left:7507;top:8338;width:3547;height:2" coordorigin="7507,8338" coordsize="3547,0" path="m7507,8338l11054,8338e" filled="f" stroked="t" strokeweight=".580pt" strokecolor="#000000">
                <v:path arrowok="t"/>
              </v:shape>
            </v:group>
            <v:group style="position:absolute;left:7507;top:8578;width:3547;height:2" coordorigin="7507,8578" coordsize="3547,2">
              <v:shape style="position:absolute;left:7507;top:8578;width:3547;height:2" coordorigin="7507,8578" coordsize="3547,0" path="m7507,8578l11054,8578e" filled="f" stroked="t" strokeweight=".580pt" strokecolor="#000000">
                <v:path arrowok="t"/>
              </v:shape>
            </v:group>
            <v:group style="position:absolute;left:1699;top:8818;width:9355;height:2" coordorigin="1699,8818" coordsize="9355,2">
              <v:shape style="position:absolute;left:1699;top:8818;width:9355;height:2" coordorigin="1699,8818" coordsize="9355,0" path="m1699,8818l11054,8818e" filled="f" stroked="t" strokeweight=".580pt" strokecolor="#000000">
                <v:path arrowok="t"/>
              </v:shape>
            </v:group>
            <v:group style="position:absolute;left:7507;top:9058;width:3547;height:2" coordorigin="7507,9058" coordsize="3547,2">
              <v:shape style="position:absolute;left:7507;top:9058;width:3547;height:2" coordorigin="7507,9058" coordsize="3547,0" path="m7507,9058l11054,9058e" filled="f" stroked="t" strokeweight=".580pt" strokecolor="#000000">
                <v:path arrowok="t"/>
              </v:shape>
            </v:group>
            <v:group style="position:absolute;left:7507;top:9298;width:3547;height:2" coordorigin="7507,9298" coordsize="3547,2">
              <v:shape style="position:absolute;left:7507;top:9298;width:3547;height:2" coordorigin="7507,9298" coordsize="3547,0" path="m7507,9298l11054,9298e" filled="f" stroked="t" strokeweight=".580pt" strokecolor="#000000">
                <v:path arrowok="t"/>
              </v:shape>
            </v:group>
            <v:group style="position:absolute;left:7507;top:9538;width:3547;height:2" coordorigin="7507,9538" coordsize="3547,2">
              <v:shape style="position:absolute;left:7507;top:9538;width:3547;height:2" coordorigin="7507,9538" coordsize="3547,0" path="m7507,9538l11054,9538e" filled="f" stroked="t" strokeweight=".580pt" strokecolor="#000000">
                <v:path arrowok="t"/>
              </v:shape>
            </v:group>
            <v:group style="position:absolute;left:7507;top:9778;width:3547;height:2" coordorigin="7507,9778" coordsize="3547,2">
              <v:shape style="position:absolute;left:7507;top:9778;width:3547;height:2" coordorigin="7507,9778" coordsize="3547,0" path="m7507,9778l11054,9778e" filled="f" stroked="t" strokeweight=".580pt" strokecolor="#000000">
                <v:path arrowok="t"/>
              </v:shape>
            </v:group>
            <v:group style="position:absolute;left:7507;top:10018;width:3547;height:2" coordorigin="7507,10018" coordsize="3547,2">
              <v:shape style="position:absolute;left:7507;top:10018;width:3547;height:2" coordorigin="7507,10018" coordsize="3547,0" path="m7507,10018l11054,10018e" filled="f" stroked="t" strokeweight=".580pt" strokecolor="#000000">
                <v:path arrowok="t"/>
              </v:shape>
            </v:group>
            <v:group style="position:absolute;left:1699;top:10258;width:9355;height:2" coordorigin="1699,10258" coordsize="9355,2">
              <v:shape style="position:absolute;left:1699;top:10258;width:9355;height:2" coordorigin="1699,10258" coordsize="9355,0" path="m1699,10258l11054,10258e" filled="f" stroked="t" strokeweight=".580pt" strokecolor="#000000">
                <v:path arrowok="t"/>
              </v:shape>
            </v:group>
            <v:group style="position:absolute;left:7507;top:10498;width:3547;height:2" coordorigin="7507,10498" coordsize="3547,2">
              <v:shape style="position:absolute;left:7507;top:10498;width:3547;height:2" coordorigin="7507,10498" coordsize="3547,0" path="m7507,10498l11054,10498e" filled="f" stroked="t" strokeweight=".580pt" strokecolor="#000000">
                <v:path arrowok="t"/>
              </v:shape>
            </v:group>
            <v:group style="position:absolute;left:7507;top:10738;width:3547;height:2" coordorigin="7507,10738" coordsize="3547,2">
              <v:shape style="position:absolute;left:7507;top:10738;width:3547;height:2" coordorigin="7507,10738" coordsize="3547,0" path="m7507,10738l11054,10738e" filled="f" stroked="t" strokeweight=".580pt" strokecolor="#000000">
                <v:path arrowok="t"/>
              </v:shape>
            </v:group>
            <v:group style="position:absolute;left:7507;top:10978;width:3547;height:2" coordorigin="7507,10978" coordsize="3547,2">
              <v:shape style="position:absolute;left:7507;top:10978;width:3547;height:2" coordorigin="7507,10978" coordsize="3547,0" path="m7507,10978l11054,10978e" filled="f" stroked="t" strokeweight=".580pt" strokecolor="#000000">
                <v:path arrowok="t"/>
              </v:shape>
            </v:group>
            <v:group style="position:absolute;left:7507;top:11218;width:3547;height:2" coordorigin="7507,11218" coordsize="3547,2">
              <v:shape style="position:absolute;left:7507;top:11218;width:3547;height:2" coordorigin="7507,11218" coordsize="3547,0" path="m7507,11218l11054,11218e" filled="f" stroked="t" strokeweight=".580pt" strokecolor="#000000">
                <v:path arrowok="t"/>
              </v:shape>
            </v:group>
            <v:group style="position:absolute;left:1699;top:11458;width:9355;height:2" coordorigin="1699,11458" coordsize="9355,2">
              <v:shape style="position:absolute;left:1699;top:11458;width:9355;height:2" coordorigin="1699,11458" coordsize="9355,0" path="m1699,11458l11054,11458e" filled="f" stroked="t" strokeweight=".580pt" strokecolor="#000000">
                <v:path arrowok="t"/>
              </v:shape>
            </v:group>
            <v:group style="position:absolute;left:7507;top:11698;width:3547;height:2" coordorigin="7507,11698" coordsize="3547,2">
              <v:shape style="position:absolute;left:7507;top:11698;width:3547;height:2" coordorigin="7507,11698" coordsize="3547,0" path="m7507,11698l11054,11698e" filled="f" stroked="t" strokeweight=".580pt" strokecolor="#000000">
                <v:path arrowok="t"/>
              </v:shape>
            </v:group>
            <v:group style="position:absolute;left:7507;top:11938;width:3547;height:2" coordorigin="7507,11938" coordsize="3547,2">
              <v:shape style="position:absolute;left:7507;top:11938;width:3547;height:2" coordorigin="7507,11938" coordsize="3547,0" path="m7507,11938l11054,11938e" filled="f" stroked="t" strokeweight=".580pt" strokecolor="#000000">
                <v:path arrowok="t"/>
              </v:shape>
            </v:group>
            <v:group style="position:absolute;left:7507;top:12178;width:3547;height:2" coordorigin="7507,12178" coordsize="3547,2">
              <v:shape style="position:absolute;left:7507;top:12178;width:3547;height:2" coordorigin="7507,12178" coordsize="3547,0" path="m7507,12178l11054,12178e" filled="f" stroked="t" strokeweight=".580pt" strokecolor="#000000">
                <v:path arrowok="t"/>
              </v:shape>
            </v:group>
            <v:group style="position:absolute;left:7507;top:12418;width:3547;height:2" coordorigin="7507,12418" coordsize="3547,2">
              <v:shape style="position:absolute;left:7507;top:12418;width:3547;height:2" coordorigin="7507,12418" coordsize="3547,0" path="m7507,12418l11054,12418e" filled="f" stroked="t" strokeweight=".580pt" strokecolor="#000000">
                <v:path arrowok="t"/>
              </v:shape>
            </v:group>
            <v:group style="position:absolute;left:7507;top:12658;width:3547;height:2" coordorigin="7507,12658" coordsize="3547,2">
              <v:shape style="position:absolute;left:7507;top:12658;width:3547;height:2" coordorigin="7507,12658" coordsize="3547,0" path="m7507,12658l11054,12658e" filled="f" stroked="t" strokeweight=".580pt" strokecolor="#000000">
                <v:path arrowok="t"/>
              </v:shape>
            </v:group>
            <v:group style="position:absolute;left:7507;top:12898;width:3547;height:2" coordorigin="7507,12898" coordsize="3547,2">
              <v:shape style="position:absolute;left:7507;top:12898;width:3547;height:2" coordorigin="7507,12898" coordsize="3547,0" path="m7507,12898l11054,12898e" filled="f" stroked="t" strokeweight=".580pt" strokecolor="#000000">
                <v:path arrowok="t"/>
              </v:shape>
            </v:group>
            <v:group style="position:absolute;left:1699;top:13138;width:9355;height:2" coordorigin="1699,13138" coordsize="9355,2">
              <v:shape style="position:absolute;left:1699;top:13138;width:9355;height:2" coordorigin="1699,13138" coordsize="9355,0" path="m1699,13138l11054,13138e" filled="f" stroked="t" strokeweight=".580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99997pt;margin-top:56.880001pt;width:68.88pt;height:24pt;mso-position-horizontal-relative:page;mso-position-vertical-relative:page;z-index:-117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080002pt;margin-top:56.880001pt;width:101.04pt;height:24pt;mso-position-horizontal-relative:page;mso-position-vertical-relative:page;z-index:-116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119995pt;margin-top:56.880001pt;width:120.48pt;height:24pt;mso-position-horizontal-relative:page;mso-position-vertical-relative:page;z-index:-116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56.880001pt;width:49.68pt;height:12pt;mso-position-horizontal-relative:page;mso-position-vertical-relative:page;z-index:-116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40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–45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56.880001pt;width:63.6pt;height:12pt;mso-position-horizontal-relative:page;mso-position-vertical-relative:page;z-index:-116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1377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56.880001pt;width:63.6pt;height:12pt;mso-position-horizontal-relative:page;mso-position-vertical-relative:page;z-index:-116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68.879997pt;width:49.68pt;height:12pt;mso-position-horizontal-relative:page;mso-position-vertical-relative:page;z-index:-116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45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–50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68.879997pt;width:63.6pt;height:12pt;mso-position-horizontal-relative:page;mso-position-vertical-relative:page;z-index:-116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1379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68.879997pt;width:63.6pt;height:12pt;mso-position-horizontal-relative:page;mso-position-vertical-relative:page;z-index:-116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99997pt;margin-top:80.879997pt;width:68.88pt;height:108pt;mso-position-horizontal-relative:page;mso-position-vertical-relative:page;z-index:-1161" type="#_x0000_t202" filled="f" stroked="f">
            <v:textbox inset="0,0,0,0">
              <w:txbxContent>
                <w:p>
                  <w:pPr>
                    <w:spacing w:before="5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561" w:right="537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c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080002pt;margin-top:80.879997pt;width:101.04pt;height:108pt;mso-position-horizontal-relative:page;mso-position-vertical-relative:page;z-index:-1160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0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152" w:right="127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Бор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сухо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долины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95" w:right="268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’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119995pt;margin-top:80.879997pt;width:120.48pt;height:108pt;mso-position-horizontal-relative:page;mso-position-vertical-relative:page;z-index:-1159" type="#_x0000_t202" filled="f" stroked="f">
            <v:textbox inset="0,0,0,0">
              <w:txbxContent>
                <w:p>
                  <w:pPr>
                    <w:spacing w:before="9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618" w:right="594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506" w:right="48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aq1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456" w:right="43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18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aq2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456" w:right="43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aq3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456" w:right="43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aq4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126" w:right="10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48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–гл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aq5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80.879997pt;width:49.68pt;height:12pt;mso-position-horizontal-relative:page;mso-position-vertical-relative:page;z-index:-115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313" w:right="28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80.879997pt;width:63.6pt;height:12pt;mso-position-horizontal-relative:page;mso-position-vertical-relative:page;z-index:-115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897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80.879997pt;width:63.6pt;height:12pt;mso-position-horizontal-relative:page;mso-position-vertical-relative:page;z-index:-115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502" w:right="47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92.879997pt;width:49.68pt;height:12pt;mso-position-horizontal-relative:page;mso-position-vertical-relative:page;z-index:-115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9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92.879997pt;width:63.6pt;height:12pt;mso-position-horizontal-relative:page;mso-position-vertical-relative:page;z-index:-115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1211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92.879997pt;width:63.6pt;height:12pt;mso-position-horizontal-relative:page;mso-position-vertical-relative:page;z-index:-115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502" w:right="47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104.879997pt;width:49.68pt;height:12pt;mso-position-horizontal-relative:page;mso-position-vertical-relative:page;z-index:-115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104.879997pt;width:63.6pt;height:12pt;mso-position-horizontal-relative:page;mso-position-vertical-relative:page;z-index:-115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1185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104.879997pt;width:63.6pt;height:12pt;mso-position-horizontal-relative:page;mso-position-vertical-relative:page;z-index:-115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0" w:right="397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116.879997pt;width:49.68pt;height:12pt;mso-position-horizontal-relative:page;mso-position-vertical-relative:page;z-index:-114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116.879997pt;width:63.6pt;height:12pt;mso-position-horizontal-relative:page;mso-position-vertical-relative:page;z-index:-114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1256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116.879997pt;width:63.6pt;height:12pt;mso-position-horizontal-relative:page;mso-position-vertical-relative:page;z-index:-114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9" w:right="39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128.880005pt;width:49.68pt;height:12pt;mso-position-horizontal-relative:page;mso-position-vertical-relative:page;z-index:-114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128.880005pt;width:63.6pt;height:12pt;mso-position-horizontal-relative:page;mso-position-vertical-relative:page;z-index:-114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1459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128.880005pt;width:63.6pt;height:12pt;mso-position-horizontal-relative:page;mso-position-vertical-relative:page;z-index:-114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9" w:right="39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,7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140.880005pt;width:49.68pt;height:12pt;mso-position-horizontal-relative:page;mso-position-vertical-relative:page;z-index:-114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140.880005pt;width:63.6pt;height:12pt;mso-position-horizontal-relative:page;mso-position-vertical-relative:page;z-index:-114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1506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140.880005pt;width:63.6pt;height:12pt;mso-position-horizontal-relative:page;mso-position-vertical-relative:page;z-index:-114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9" w:right="39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152.880005pt;width:49.68pt;height:12pt;mso-position-horizontal-relative:page;mso-position-vertical-relative:page;z-index:-114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152.880005pt;width:63.6pt;height:12pt;mso-position-horizontal-relative:page;mso-position-vertical-relative:page;z-index:-113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1280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152.880005pt;width:63.6pt;height:12pt;mso-position-horizontal-relative:page;mso-position-vertical-relative:page;z-index:-113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0" w:right="397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164.880005pt;width:49.68pt;height:12pt;mso-position-horizontal-relative:page;mso-position-vertical-relative:page;z-index:-113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–40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164.880005pt;width:63.6pt;height:12pt;mso-position-horizontal-relative:page;mso-position-vertical-relative:page;z-index:-113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1294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164.880005pt;width:63.6pt;height:12pt;mso-position-horizontal-relative:page;mso-position-vertical-relative:page;z-index:-113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176.880005pt;width:49.68pt;height:12pt;mso-position-horizontal-relative:page;mso-position-vertical-relative:page;z-index:-113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40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–45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176.880005pt;width:63.6pt;height:12pt;mso-position-horizontal-relative:page;mso-position-vertical-relative:page;z-index:-113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1694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176.880005pt;width:63.6pt;height:12pt;mso-position-horizontal-relative:page;mso-position-vertical-relative:page;z-index:-113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99997pt;margin-top:188.880005pt;width:68.88pt;height:72pt;mso-position-horizontal-relative:page;mso-position-vertical-relative:page;z-index:-1131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555" w:right="5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d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080002pt;margin-top:188.880005pt;width:101.04pt;height:72pt;mso-position-horizontal-relative:page;mso-position-vertical-relative:page;z-index:-1130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0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52" w:right="127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Бор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сухо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долины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95" w:right="268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y’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sid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119995pt;margin-top:188.880005pt;width:120.48pt;height:72pt;mso-position-horizontal-relative:page;mso-position-vertical-relative:page;z-index:-1129" type="#_x0000_t202" filled="f" stroked="f">
            <v:textbox inset="0,0,0,0">
              <w:txbxContent>
                <w:p>
                  <w:pPr>
                    <w:spacing w:before="19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568" w:right="544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456" w:right="43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aq1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126" w:right="10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28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–гл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aq2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188.880005pt;width:49.68pt;height:12pt;mso-position-horizontal-relative:page;mso-position-vertical-relative:page;z-index:-112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313" w:right="28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188.880005pt;width:63.6pt;height:12pt;mso-position-horizontal-relative:page;mso-position-vertical-relative:page;z-index:-112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817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188.880005pt;width:63.6pt;height:12pt;mso-position-horizontal-relative:page;mso-position-vertical-relative:page;z-index:-112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502" w:right="47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200.880005pt;width:49.68pt;height:12pt;mso-position-horizontal-relative:page;mso-position-vertical-relative:page;z-index:-112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9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200.880005pt;width:63.6pt;height:12pt;mso-position-horizontal-relative:page;mso-position-vertical-relative:page;z-index:-112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1082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200.880005pt;width:63.6pt;height:12pt;mso-position-horizontal-relative:page;mso-position-vertical-relative:page;z-index:-112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6" w:right="403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212.880005pt;width:49.68pt;height:12pt;mso-position-horizontal-relative:page;mso-position-vertical-relative:page;z-index:-112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212.880005pt;width:63.6pt;height:12pt;mso-position-horizontal-relative:page;mso-position-vertical-relative:page;z-index:-112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1098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212.880005pt;width:63.6pt;height:12pt;mso-position-horizontal-relative:page;mso-position-vertical-relative:page;z-index:-112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8" w:right="39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224.880005pt;width:49.68pt;height:12pt;mso-position-horizontal-relative:page;mso-position-vertical-relative:page;z-index:-111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224.880005pt;width:63.6pt;height:12pt;mso-position-horizontal-relative:page;mso-position-vertical-relative:page;z-index:-111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1328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224.880005pt;width:63.6pt;height:12pt;mso-position-horizontal-relative:page;mso-position-vertical-relative:page;z-index:-111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3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236.880005pt;width:49.68pt;height:12pt;mso-position-horizontal-relative:page;mso-position-vertical-relative:page;z-index:-111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236.880005pt;width:63.6pt;height:12pt;mso-position-horizontal-relative:page;mso-position-vertical-relative:page;z-index:-111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1129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236.880005pt;width:63.6pt;height:12pt;mso-position-horizontal-relative:page;mso-position-vertical-relative:page;z-index:-111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248.880005pt;width:49.68pt;height:12pt;mso-position-horizontal-relative:page;mso-position-vertical-relative:page;z-index:-111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248.880005pt;width:63.6pt;height:12pt;mso-position-horizontal-relative:page;mso-position-vertical-relative:page;z-index:-111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1061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248.880005pt;width:63.6pt;height:12pt;mso-position-horizontal-relative:page;mso-position-vertical-relative:page;z-index:-111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502" w:right="47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99997pt;margin-top:260.880005pt;width:68.88pt;height:120.0pt;mso-position-horizontal-relative:page;mso-position-vertical-relative:page;z-index:-1110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561" w:right="537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080002pt;margin-top:260.880005pt;width:101.04pt;height:120.0pt;mso-position-horizontal-relative:page;mso-position-vertical-relative:page;z-index:-1109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5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427" w:right="40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Дн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щ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доли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ы</w:t>
                  </w:r>
                </w:p>
                <w:p>
                  <w:pPr>
                    <w:spacing w:before="0" w:after="0" w:line="240" w:lineRule="auto"/>
                    <w:ind w:left="173" w:right="14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y’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bo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tt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om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119995pt;margin-top:260.880005pt;width:120.48pt;height:120.0pt;mso-position-horizontal-relative:page;mso-position-vertical-relative:page;z-index:-1108" type="#_x0000_t202" filled="f" stroked="f">
            <v:textbox inset="0,0,0,0">
              <w:txbxContent>
                <w:p>
                  <w:pPr>
                    <w:spacing w:before="4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618" w:right="594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506" w:right="48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aq1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456" w:right="43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aq2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456" w:right="43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aq3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456" w:right="43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aq4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456" w:right="43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60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aq5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126" w:right="102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70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–гл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aq6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260.880005pt;width:49.68pt;height:12pt;mso-position-horizontal-relative:page;mso-position-vertical-relative:page;z-index:-110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313" w:right="28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260.880005pt;width:63.6pt;height:12pt;mso-position-horizontal-relative:page;mso-position-vertical-relative:page;z-index:-110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1237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260.880005pt;width:63.6pt;height:12pt;mso-position-horizontal-relative:page;mso-position-vertical-relative:page;z-index:-110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272.880005pt;width:49.68pt;height:12pt;mso-position-horizontal-relative:page;mso-position-vertical-relative:page;z-index:-110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9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272.880005pt;width:63.6pt;height:12pt;mso-position-horizontal-relative:page;mso-position-vertical-relative:page;z-index:-110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1151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272.880005pt;width:63.6pt;height:12pt;mso-position-horizontal-relative:page;mso-position-vertical-relative:page;z-index:-110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284.880005pt;width:49.68pt;height:12pt;mso-position-horizontal-relative:page;mso-position-vertical-relative:page;z-index:-110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284.880005pt;width:63.6pt;height:12pt;mso-position-horizontal-relative:page;mso-position-vertical-relative:page;z-index:-110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1268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284.880005pt;width:63.6pt;height:12pt;mso-position-horizontal-relative:page;mso-position-vertical-relative:page;z-index:-109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95" w:right="473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296.880005pt;width:49.68pt;height:12pt;mso-position-horizontal-relative:page;mso-position-vertical-relative:page;z-index:-109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296.880005pt;width:63.6pt;height:12pt;mso-position-horizontal-relative:page;mso-position-vertical-relative:page;z-index:-109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1402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296.880005pt;width:63.6pt;height:12pt;mso-position-horizontal-relative:page;mso-position-vertical-relative:page;z-index:-109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0" w:right="39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308.880005pt;width:49.68pt;height:12pt;mso-position-horizontal-relative:page;mso-position-vertical-relative:page;z-index:-109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308.880005pt;width:63.6pt;height:12pt;mso-position-horizontal-relative:page;mso-position-vertical-relative:page;z-index:-109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1501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308.880005pt;width:63.6pt;height:12pt;mso-position-horizontal-relative:page;mso-position-vertical-relative:page;z-index:-109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9" w:right="39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,7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320.880005pt;width:49.68pt;height:12.0pt;mso-position-horizontal-relative:page;mso-position-vertical-relative:page;z-index:-109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320.880005pt;width:63.6pt;height:12.0pt;mso-position-horizontal-relative:page;mso-position-vertical-relative:page;z-index:-109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1018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320.880005pt;width:63.6pt;height:12.0pt;mso-position-horizontal-relative:page;mso-position-vertical-relative:page;z-index:-109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9" w:right="39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,9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332.880005pt;width:49.68pt;height:12pt;mso-position-horizontal-relative:page;mso-position-vertical-relative:page;z-index:-108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332.880005pt;width:63.6pt;height:12pt;mso-position-horizontal-relative:page;mso-position-vertical-relative:page;z-index:-108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1297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332.880005pt;width:63.6pt;height:12pt;mso-position-horizontal-relative:page;mso-position-vertical-relative:page;z-index:-108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0" w:right="39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344.880005pt;width:49.68pt;height:12pt;mso-position-horizontal-relative:page;mso-position-vertical-relative:page;z-index:-108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–40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344.880005pt;width:63.6pt;height:12pt;mso-position-horizontal-relative:page;mso-position-vertical-relative:page;z-index:-108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1219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344.880005pt;width:63.6pt;height:12pt;mso-position-horizontal-relative:page;mso-position-vertical-relative:page;z-index:-108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0" w:right="397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356.880005pt;width:49.68pt;height:12pt;mso-position-horizontal-relative:page;mso-position-vertical-relative:page;z-index:-108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40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–45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356.880005pt;width:63.6pt;height:12pt;mso-position-horizontal-relative:page;mso-position-vertical-relative:page;z-index:-108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1447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356.880005pt;width:63.6pt;height:12pt;mso-position-horizontal-relative:page;mso-position-vertical-relative:page;z-index:-108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368.880005pt;width:49.68pt;height:12pt;mso-position-horizontal-relative:page;mso-position-vertical-relative:page;z-index:-108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45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–50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368.880005pt;width:63.6pt;height:12pt;mso-position-horizontal-relative:page;mso-position-vertical-relative:page;z-index:-107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1349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368.880005pt;width:63.6pt;height:12pt;mso-position-horizontal-relative:page;mso-position-vertical-relative:page;z-index:-107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,9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99997pt;margin-top:380.880005pt;width:68.88pt;height:60pt;mso-position-horizontal-relative:page;mso-position-vertical-relative:page;z-index:-1077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561" w:right="537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a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080002pt;margin-top:380.880005pt;width:101.04pt;height:60pt;mso-position-horizontal-relative:page;mso-position-vertical-relative:page;z-index:-1076" type="#_x0000_t202" filled="f" stroked="f">
            <v:textbox inset="0,0,0,0">
              <w:txbxContent>
                <w:p>
                  <w:pPr>
                    <w:spacing w:before="15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339" w:right="31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Выс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йма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Hi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flo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plain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119995pt;margin-top:380.880005pt;width:120.48pt;height:60pt;mso-position-horizontal-relative:page;mso-position-vertical-relative:page;z-index:-1075" type="#_x0000_t202" filled="f" stroked="f">
            <v:textbox inset="0,0,0,0">
              <w:txbxContent>
                <w:p>
                  <w:pPr>
                    <w:spacing w:before="14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634" w:right="610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240" w:lineRule="auto"/>
                    <w:ind w:left="545" w:right="52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170" w:right="14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–гл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C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380.880005pt;width:49.68pt;height:12pt;mso-position-horizontal-relative:page;mso-position-vertical-relative:page;z-index:-107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313" w:right="28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380.880005pt;width:63.6pt;height:12pt;mso-position-horizontal-relative:page;mso-position-vertical-relative:page;z-index:-107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972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380.880005pt;width:63.6pt;height:12pt;mso-position-horizontal-relative:page;mso-position-vertical-relative:page;z-index:-107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502" w:right="47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392.880005pt;width:49.68pt;height:12pt;mso-position-horizontal-relative:page;mso-position-vertical-relative:page;z-index:-107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9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392.880005pt;width:63.6pt;height:12pt;mso-position-horizontal-relative:page;mso-position-vertical-relative:page;z-index:-107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793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392.880005pt;width:63.6pt;height:12pt;mso-position-horizontal-relative:page;mso-position-vertical-relative:page;z-index:-106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3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404.880005pt;width:49.68pt;height:12pt;mso-position-horizontal-relative:page;mso-position-vertical-relative:page;z-index:-106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404.880005pt;width:63.6pt;height:12pt;mso-position-horizontal-relative:page;mso-position-vertical-relative:page;z-index:-106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982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404.880005pt;width:63.6pt;height:12pt;mso-position-horizontal-relative:page;mso-position-vertical-relative:page;z-index:-106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502" w:right="47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416.880005pt;width:49.68pt;height:12pt;mso-position-horizontal-relative:page;mso-position-vertical-relative:page;z-index:-106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416.880005pt;width:63.6pt;height:12pt;mso-position-horizontal-relative:page;mso-position-vertical-relative:page;z-index:-106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1100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416.880005pt;width:63.6pt;height:12pt;mso-position-horizontal-relative:page;mso-position-vertical-relative:page;z-index:-106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3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428.880005pt;width:49.68pt;height:12pt;mso-position-horizontal-relative:page;mso-position-vertical-relative:page;z-index:-106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428.880005pt;width:63.6pt;height:12pt;mso-position-horizontal-relative:page;mso-position-vertical-relative:page;z-index:-106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1075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428.880005pt;width:63.6pt;height:12pt;mso-position-horizontal-relative:page;mso-position-vertical-relative:page;z-index:-106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99997pt;margin-top:440.880005pt;width:68.88pt;height:72pt;mso-position-horizontal-relative:page;mso-position-vertical-relative:page;z-index:-1059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555" w:right="5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b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080002pt;margin-top:440.880005pt;width:101.04pt;height:72pt;mso-position-horizontal-relative:page;mso-position-vertical-relative:page;z-index:-1058" type="#_x0000_t202" filled="f" stroked="f">
            <v:textbox inset="0,0,0,0">
              <w:txbxContent>
                <w:p>
                  <w:pPr>
                    <w:spacing w:before="5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49" w:right="323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Ср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йма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lain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119995pt;margin-top:440.880005pt;width:120.48pt;height:72pt;mso-position-horizontal-relative:page;mso-position-vertical-relative:page;z-index:-1057" type="#_x0000_t202" filled="f" stroked="f">
            <v:textbox inset="0,0,0,0">
              <w:txbxContent>
                <w:p>
                  <w:pPr>
                    <w:spacing w:before="4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634" w:right="610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240" w:lineRule="auto"/>
                    <w:ind w:left="545" w:right="52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20" w:right="19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–гл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C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440.880005pt;width:49.68pt;height:12pt;mso-position-horizontal-relative:page;mso-position-vertical-relative:page;z-index:-105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313" w:right="28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440.880005pt;width:63.6pt;height:12pt;mso-position-horizontal-relative:page;mso-position-vertical-relative:page;z-index:-105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647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440.880005pt;width:63.6pt;height:12pt;mso-position-horizontal-relative:page;mso-position-vertical-relative:page;z-index:-105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,9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452.880005pt;width:49.68pt;height:12pt;mso-position-horizontal-relative:page;mso-position-vertical-relative:page;z-index:-105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9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452.880005pt;width:63.6pt;height:12pt;mso-position-horizontal-relative:page;mso-position-vertical-relative:page;z-index:-105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830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452.880005pt;width:63.6pt;height:12pt;mso-position-horizontal-relative:page;mso-position-vertical-relative:page;z-index:-105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8" w:right="39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464.880005pt;width:49.68pt;height:12pt;mso-position-horizontal-relative:page;mso-position-vertical-relative:page;z-index:-105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464.880005pt;width:63.6pt;height:12pt;mso-position-horizontal-relative:page;mso-position-vertical-relative:page;z-index:-104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1284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464.880005pt;width:63.6pt;height:12pt;mso-position-horizontal-relative:page;mso-position-vertical-relative:page;z-index:-104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8" w:right="39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476.880005pt;width:49.68pt;height:12pt;mso-position-horizontal-relative:page;mso-position-vertical-relative:page;z-index:-104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476.880005pt;width:63.6pt;height:12pt;mso-position-horizontal-relative:page;mso-position-vertical-relative:page;z-index:-104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861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476.880005pt;width:63.6pt;height:12pt;mso-position-horizontal-relative:page;mso-position-vertical-relative:page;z-index:-104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9" w:right="39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488.880005pt;width:49.68pt;height:12pt;mso-position-horizontal-relative:page;mso-position-vertical-relative:page;z-index:-104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488.880005pt;width:63.6pt;height:12pt;mso-position-horizontal-relative:page;mso-position-vertical-relative:page;z-index:-104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1158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488.880005pt;width:63.6pt;height:12pt;mso-position-horizontal-relative:page;mso-position-vertical-relative:page;z-index:-104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500.880005pt;width:49.68pt;height:12pt;mso-position-horizontal-relative:page;mso-position-vertical-relative:page;z-index:-104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500.880005pt;width:63.6pt;height:12pt;mso-position-horizontal-relative:page;mso-position-vertical-relative:page;z-index:-104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994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500.880005pt;width:63.6pt;height:12pt;mso-position-horizontal-relative:page;mso-position-vertical-relative:page;z-index:-103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,7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99997pt;margin-top:512.880005pt;width:68.88pt;height:60pt;mso-position-horizontal-relative:page;mso-position-vertical-relative:page;z-index:-1038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561" w:right="537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c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080002pt;margin-top:512.880005pt;width:101.04pt;height:60pt;mso-position-horizontal-relative:page;mso-position-vertical-relative:page;z-index:-1037" type="#_x0000_t202" filled="f" stroked="f">
            <v:textbox inset="0,0,0,0">
              <w:txbxContent>
                <w:p>
                  <w:pPr>
                    <w:spacing w:before="15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349" w:right="323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Ср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йма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lain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119995pt;margin-top:512.880005pt;width:120.48pt;height:60pt;mso-position-horizontal-relative:page;mso-position-vertical-relative:page;z-index:-1036" type="#_x0000_t202" filled="f" stroked="f">
            <v:textbox inset="0,0,0,0">
              <w:txbxContent>
                <w:p>
                  <w:pPr>
                    <w:spacing w:before="14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634" w:right="610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240" w:lineRule="auto"/>
                    <w:ind w:left="545" w:right="52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45" w:right="22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–гл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C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512.880005pt;width:49.68pt;height:12pt;mso-position-horizontal-relative:page;mso-position-vertical-relative:page;z-index:-103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313" w:right="28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512.880005pt;width:63.6pt;height:12pt;mso-position-horizontal-relative:page;mso-position-vertical-relative:page;z-index:-103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755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512.880005pt;width:63.6pt;height:12pt;mso-position-horizontal-relative:page;mso-position-vertical-relative:page;z-index:-103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524.880005pt;width:49.68pt;height:12pt;mso-position-horizontal-relative:page;mso-position-vertical-relative:page;z-index:-103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9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524.880005pt;width:63.6pt;height:12pt;mso-position-horizontal-relative:page;mso-position-vertical-relative:page;z-index:-103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937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524.880005pt;width:63.6pt;height:12pt;mso-position-horizontal-relative:page;mso-position-vertical-relative:page;z-index:-103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3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536.880005pt;width:49.68pt;height:12pt;mso-position-horizontal-relative:page;mso-position-vertical-relative:page;z-index:-102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536.880005pt;width:63.6pt;height:12pt;mso-position-horizontal-relative:page;mso-position-vertical-relative:page;z-index:-102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875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536.880005pt;width:63.6pt;height:12pt;mso-position-horizontal-relative:page;mso-position-vertical-relative:page;z-index:-102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548.880005pt;width:49.68pt;height:12pt;mso-position-horizontal-relative:page;mso-position-vertical-relative:page;z-index:-102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548.880005pt;width:63.6pt;height:12pt;mso-position-horizontal-relative:page;mso-position-vertical-relative:page;z-index:-102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998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548.880005pt;width:63.6pt;height:12pt;mso-position-horizontal-relative:page;mso-position-vertical-relative:page;z-index:-102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3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560.880005pt;width:49.68pt;height:12pt;mso-position-horizontal-relative:page;mso-position-vertical-relative:page;z-index:-102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560.880005pt;width:63.6pt;height:12pt;mso-position-horizontal-relative:page;mso-position-vertical-relative:page;z-index:-102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1097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560.880005pt;width:63.6pt;height:12pt;mso-position-horizontal-relative:page;mso-position-vertical-relative:page;z-index:-102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99997pt;margin-top:572.880005pt;width:68.88pt;height:84pt;mso-position-horizontal-relative:page;mso-position-vertical-relative:page;z-index:-1020" type="#_x0000_t202" filled="f" stroked="f">
            <v:textbox inset="0,0,0,0">
              <w:txbxContent>
                <w:p>
                  <w:pPr>
                    <w:spacing w:before="5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555" w:right="5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d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080002pt;margin-top:572.880005pt;width:101.04pt;height:84pt;mso-position-horizontal-relative:page;mso-position-vertical-relative:page;z-index:-1019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5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402" w:right="376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Ни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йма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lain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119995pt;margin-top:572.880005pt;width:120.48pt;height:84pt;mso-position-horizontal-relative:page;mso-position-vertical-relative:page;z-index:-1018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634" w:right="610"/>
                    <w:jc w:val="center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–1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position w:val="1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99"/>
                      <w:position w:val="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240" w:lineRule="auto"/>
                    <w:ind w:left="545" w:right="51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U</w:t>
                  </w:r>
                </w:p>
                <w:p>
                  <w:pPr>
                    <w:spacing w:before="0" w:after="0" w:line="240" w:lineRule="auto"/>
                    <w:ind w:left="87" w:right="62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–гл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C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572.880005pt;width:49.68pt;height:12pt;mso-position-horizontal-relative:page;mso-position-vertical-relative:page;z-index:-101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313" w:right="289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572.880005pt;width:63.6pt;height:12pt;mso-position-horizontal-relative:page;mso-position-vertical-relative:page;z-index:-101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839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572.880005pt;width:63.6pt;height:12pt;mso-position-horizontal-relative:page;mso-position-vertical-relative:page;z-index:-101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584.880005pt;width:49.68pt;height:12pt;mso-position-horizontal-relative:page;mso-position-vertical-relative:page;z-index:-101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9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584.880005pt;width:63.6pt;height:12pt;mso-position-horizontal-relative:page;mso-position-vertical-relative:page;z-index:-101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1071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584.880005pt;width:63.6pt;height:12pt;mso-position-horizontal-relative:page;mso-position-vertical-relative:page;z-index:-101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596.880005pt;width:49.68pt;height:12pt;mso-position-horizontal-relative:page;mso-position-vertical-relative:page;z-index:-101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596.880005pt;width:63.6pt;height:12pt;mso-position-horizontal-relative:page;mso-position-vertical-relative:page;z-index:-101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970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596.880005pt;width:63.6pt;height:12pt;mso-position-horizontal-relative:page;mso-position-vertical-relative:page;z-index:-100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8" w:right="39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608.880005pt;width:49.68pt;height:12pt;mso-position-horizontal-relative:page;mso-position-vertical-relative:page;z-index:-100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608.880005pt;width:63.6pt;height:12pt;mso-position-horizontal-relative:page;mso-position-vertical-relative:page;z-index:-100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1027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608.880005pt;width:63.6pt;height:12pt;mso-position-horizontal-relative:page;mso-position-vertical-relative:page;z-index:-100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9" w:right="39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620.880005pt;width:49.68pt;height:12pt;mso-position-horizontal-relative:page;mso-position-vertical-relative:page;z-index:-100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620.880005pt;width:63.6pt;height:12pt;mso-position-horizontal-relative:page;mso-position-vertical-relative:page;z-index:-100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1020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620.880005pt;width:63.6pt;height:12pt;mso-position-horizontal-relative:page;mso-position-vertical-relative:page;z-index:-100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19" w:right="39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26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,9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632.880005pt;width:49.68pt;height:12pt;mso-position-horizontal-relative:page;mso-position-vertical-relative:page;z-index:-1002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632.880005pt;width:63.6pt;height:12pt;mso-position-horizontal-relative:page;mso-position-vertical-relative:page;z-index:-100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50" w:right="43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999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632.880005pt;width:63.6pt;height:12pt;mso-position-horizontal-relative:page;mso-position-vertical-relative:page;z-index:-100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,5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00006pt;margin-top:644.880005pt;width:49.68pt;height:12pt;mso-position-horizontal-relative:page;mso-position-vertical-relative:page;z-index:-99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248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30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–35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5.279999pt;margin-top:644.880005pt;width:63.6pt;height:12pt;mso-position-horizontal-relative:page;mso-position-vertical-relative:page;z-index:-99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00" w:right="381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1195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880005pt;margin-top:644.880005pt;width:63.6pt;height:12pt;mso-position-horizontal-relative:page;mso-position-vertical-relative:page;z-index:-997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427" w:right="404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</w:rPr>
                    <w:t>23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>,4</w:t>
                  </w:r>
                </w:p>
              </w:txbxContent>
            </v:textbox>
          </v:shape>
        </w:pict>
      </w:r>
    </w:p>
    <w:sectPr>
      <w:pgSz w:w="11900" w:h="16840"/>
      <w:pgMar w:top="1040" w:bottom="280" w:left="15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Supplementary Info File Ivanov, Ivanova.docx</dc:title>
  <dcterms:created xsi:type="dcterms:W3CDTF">2023-04-12T19:45:54Z</dcterms:created>
  <dcterms:modified xsi:type="dcterms:W3CDTF">2023-04-12T19:45:54Z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LastSaved">
    <vt:filetime>2023-04-12T00:00:00Z</vt:filetime>
  </property>
</Properties>
</file>